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434342"/>
        </w:rPr>
        <w:id w:val="1514571997"/>
        <w:lock w:val="contentLocked"/>
        <w:placeholder>
          <w:docPart w:val="B19EA0D8C2D84ED7A8300C63EABDFCB1"/>
        </w:placeholder>
        <w:group/>
      </w:sdtPr>
      <w:sdtEndPr>
        <w:rPr>
          <w:color w:val="auto"/>
        </w:rPr>
      </w:sdtEndPr>
      <w:sdtContent>
        <w:sdt>
          <w:sdtPr>
            <w:rPr>
              <w:color w:val="434342"/>
            </w:rPr>
            <w:id w:val="-456950809"/>
            <w:lock w:val="contentLocked"/>
            <w:placeholder>
              <w:docPart w:val="B19EA0D8C2D84ED7A8300C63EABDFCB1"/>
            </w:placeholder>
            <w:group/>
          </w:sdtPr>
          <w:sdtEndPr>
            <w:rPr>
              <w:color w:val="auto"/>
            </w:rPr>
          </w:sdtEndPr>
          <w:sdtContent>
            <w:p w14:paraId="7E28D20D" w14:textId="77777777" w:rsidR="002E6AA2" w:rsidRDefault="002E6AA2">
              <w:pPr>
                <w:rPr>
                  <w:color w:val="434342"/>
                </w:rPr>
              </w:pPr>
            </w:p>
            <w:p w14:paraId="490E5A90" w14:textId="1CD6F95B" w:rsidR="004D4EC8" w:rsidRPr="00151F5E" w:rsidRDefault="00A926EB">
              <w:pPr>
                <w:rPr>
                  <w:color w:val="434342"/>
                </w:rPr>
              </w:pPr>
              <w:r w:rsidRPr="00151F5E">
                <w:rPr>
                  <w:color w:val="434342"/>
                </w:rPr>
                <w:t xml:space="preserve">In geval van uitsluiting, incidenten of onregelmatigheden maken </w:t>
              </w:r>
              <w:r w:rsidRPr="00151F5E">
                <w:rPr>
                  <w:b/>
                  <w:color w:val="434342"/>
                </w:rPr>
                <w:t>alle scheidsrechters onafhankelijk</w:t>
              </w:r>
              <w:r w:rsidRPr="00151F5E">
                <w:rPr>
                  <w:color w:val="434342"/>
                </w:rPr>
                <w:t xml:space="preserve"> van </w:t>
              </w:r>
              <w:r w:rsidRPr="00151F5E">
                <w:rPr>
                  <w:b/>
                  <w:color w:val="434342"/>
                </w:rPr>
                <w:t>elkaar</w:t>
              </w:r>
              <w:r w:rsidRPr="00151F5E">
                <w:rPr>
                  <w:color w:val="434342"/>
                </w:rPr>
                <w:t xml:space="preserve"> en in één exemplaar een verslag op. Dit verslag sturen zij </w:t>
              </w:r>
              <w:r w:rsidRPr="00151F5E">
                <w:rPr>
                  <w:b/>
                  <w:color w:val="434342"/>
                </w:rPr>
                <w:t>uiterlijk de derde dag na de wedstrijd</w:t>
              </w:r>
              <w:r w:rsidRPr="00151F5E">
                <w:rPr>
                  <w:color w:val="434342"/>
                </w:rPr>
                <w:t xml:space="preserve"> naar de </w:t>
              </w:r>
              <w:r w:rsidR="00FE5EA3">
                <w:rPr>
                  <w:color w:val="434342"/>
                </w:rPr>
                <w:t>Bondscoördinator</w:t>
              </w:r>
              <w:r w:rsidRPr="00151F5E">
                <w:rPr>
                  <w:color w:val="434342"/>
                </w:rPr>
                <w:t xml:space="preserve"> van Basket</w:t>
              </w:r>
              <w:r w:rsidR="00151F5E" w:rsidRPr="00151F5E">
                <w:rPr>
                  <w:color w:val="434342"/>
                </w:rPr>
                <w:t>bal</w:t>
              </w:r>
              <w:r w:rsidRPr="00151F5E">
                <w:rPr>
                  <w:color w:val="434342"/>
                </w:rPr>
                <w:t xml:space="preserve"> Vlaanderen.</w:t>
              </w:r>
            </w:p>
            <w:p w14:paraId="46B51297" w14:textId="77777777" w:rsidR="00B7680D" w:rsidRDefault="00B7680D"/>
            <w:p w14:paraId="2B970140" w14:textId="77777777" w:rsidR="00A926EB" w:rsidRDefault="00A926EB" w:rsidP="00A926EB">
              <w:pPr>
                <w:pStyle w:val="Ondertitel"/>
                <w:rPr>
                  <w:u w:val="single"/>
                </w:rPr>
              </w:pPr>
              <w:r w:rsidRPr="007C3ACD">
                <w:rPr>
                  <w:u w:val="single"/>
                </w:rPr>
                <w:t>Algemene gegevens</w:t>
              </w:r>
            </w:p>
            <w:p w14:paraId="04457D02" w14:textId="77777777" w:rsidR="002E6AA2" w:rsidRPr="002E6AA2" w:rsidRDefault="002E6AA2" w:rsidP="002E6AA2"/>
            <w:p w14:paraId="5B17B849" w14:textId="4340353E" w:rsidR="00A926EB" w:rsidRDefault="00A926EB" w:rsidP="00101D13">
              <w:pPr>
                <w:pStyle w:val="Kop3"/>
                <w:tabs>
                  <w:tab w:val="left" w:pos="2127"/>
                  <w:tab w:val="left" w:pos="4253"/>
                  <w:tab w:val="left" w:pos="6521"/>
                </w:tabs>
                <w:spacing w:after="120"/>
              </w:pPr>
              <w:r>
                <w:t>We</w:t>
              </w:r>
              <w:r w:rsidR="00412DBC">
                <w:t>d</w:t>
              </w:r>
              <w:r>
                <w:t>strijdnummer</w:t>
              </w:r>
              <w:r w:rsidR="00412DBC">
                <w:t>:</w:t>
              </w:r>
              <w:r w:rsidR="00412DBC">
                <w:tab/>
              </w:r>
              <w:sdt>
                <w:sdtPr>
                  <w:id w:val="-813411695"/>
                  <w:placeholder>
                    <w:docPart w:val="CC213D4148A94D02AE2FBCC9CF4D2819"/>
                  </w:placeholder>
                  <w:showingPlcHdr/>
                  <w:text/>
                </w:sdtPr>
                <w:sdtContent>
                  <w:r w:rsidR="00101D13" w:rsidRPr="00101D13">
                    <w:rPr>
                      <w:rStyle w:val="Tekstvantijdelijkeaanduiding"/>
                      <w:sz w:val="20"/>
                      <w:szCs w:val="20"/>
                    </w:rPr>
                    <w:t xml:space="preserve">Klik </w:t>
                  </w:r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 xml:space="preserve">hier            </w:t>
                  </w:r>
                </w:sdtContent>
              </w:sdt>
              <w:r w:rsidR="00222D4E">
                <w:tab/>
              </w:r>
              <w:r w:rsidR="00412DBC">
                <w:t>Datum:</w:t>
              </w:r>
              <w:r w:rsidR="00222D4E">
                <w:t xml:space="preserve"> </w:t>
              </w:r>
              <w:sdt>
                <w:sdtPr>
                  <w:id w:val="-2036791122"/>
                  <w:placeholder>
                    <w:docPart w:val="A1D2B6ECD7AF4A18B30588F262CDE2EB"/>
                  </w:placeholder>
                  <w:showingPlcHdr/>
                  <w:text/>
                </w:sdtPr>
                <w:sdtContent>
                  <w:r w:rsidR="00101D13" w:rsidRPr="00101D13">
                    <w:rPr>
                      <w:rStyle w:val="Tekstvantijdelijkeaanduiding"/>
                      <w:sz w:val="20"/>
                      <w:szCs w:val="20"/>
                    </w:rPr>
                    <w:t xml:space="preserve">Klik </w:t>
                  </w:r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hier</w:t>
                  </w:r>
                </w:sdtContent>
              </w:sdt>
              <w:r w:rsidR="00412DBC">
                <w:tab/>
              </w:r>
            </w:p>
            <w:p w14:paraId="38059FA9" w14:textId="77777777" w:rsidR="00412DBC" w:rsidRDefault="00412DBC" w:rsidP="00B7680D">
              <w:pPr>
                <w:pStyle w:val="Kop3"/>
                <w:tabs>
                  <w:tab w:val="left" w:pos="2127"/>
                  <w:tab w:val="left" w:pos="6237"/>
                  <w:tab w:val="left" w:pos="6804"/>
                </w:tabs>
                <w:spacing w:after="120"/>
              </w:pPr>
              <w:r>
                <w:t>Thuisploeg:</w:t>
              </w:r>
              <w:r>
                <w:tab/>
              </w:r>
              <w:sdt>
                <w:sdtPr>
                  <w:id w:val="831873758"/>
                  <w:placeholder>
                    <w:docPart w:val="6A3F90BDD4A74D88AE7BDF9A76D73966"/>
                  </w:placeholder>
                  <w:showingPlcHdr/>
                  <w:text/>
                </w:sdtPr>
                <w:sdtContent>
                  <w:r w:rsidR="00101D13" w:rsidRPr="00101D13">
                    <w:rPr>
                      <w:rStyle w:val="Tekstvantijdelijkeaanduiding"/>
                      <w:sz w:val="20"/>
                      <w:szCs w:val="20"/>
                    </w:rPr>
                    <w:t>Klik of tik om in te vo</w:t>
                  </w:r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egen</w:t>
                  </w:r>
                </w:sdtContent>
              </w:sdt>
              <w:r>
                <w:tab/>
                <w:t>Nr:</w:t>
              </w:r>
              <w:r>
                <w:tab/>
              </w:r>
              <w:sdt>
                <w:sdtPr>
                  <w:id w:val="797648242"/>
                  <w:placeholder>
                    <w:docPart w:val="E0A4B186F074448EA9BA435888C4FEF5"/>
                  </w:placeholder>
                  <w:showingPlcHdr/>
                  <w:text/>
                </w:sdtPr>
                <w:sdtContent>
                  <w:r w:rsidR="00101D13" w:rsidRPr="00101D13">
                    <w:rPr>
                      <w:rStyle w:val="Tekstvantijdelijkeaanduiding"/>
                      <w:sz w:val="20"/>
                      <w:szCs w:val="20"/>
                    </w:rPr>
                    <w:t xml:space="preserve">Klik </w:t>
                  </w:r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hier</w:t>
                  </w:r>
                </w:sdtContent>
              </w:sdt>
              <w:r>
                <w:tab/>
              </w:r>
              <w:r>
                <w:tab/>
              </w:r>
              <w:r>
                <w:tab/>
              </w:r>
            </w:p>
            <w:p w14:paraId="4ACAF9C0" w14:textId="77777777" w:rsidR="00412DBC" w:rsidRDefault="00412DBC" w:rsidP="00B7680D">
              <w:pPr>
                <w:pStyle w:val="Kop3"/>
                <w:tabs>
                  <w:tab w:val="left" w:pos="2127"/>
                  <w:tab w:val="left" w:pos="6237"/>
                  <w:tab w:val="left" w:pos="6804"/>
                </w:tabs>
                <w:spacing w:after="120"/>
              </w:pPr>
              <w:r>
                <w:t>Bezoekers:</w:t>
              </w:r>
              <w:r>
                <w:tab/>
              </w:r>
              <w:sdt>
                <w:sdtPr>
                  <w:id w:val="151255388"/>
                  <w:placeholder>
                    <w:docPart w:val="F95D0BF1851A42E99B3EFEA4B386FB78"/>
                  </w:placeholder>
                  <w:showingPlcHdr/>
                  <w:text/>
                </w:sdtPr>
                <w:sdtContent>
                  <w:r w:rsidR="00101D13" w:rsidRPr="00101D13">
                    <w:rPr>
                      <w:rStyle w:val="Tekstvantijdelijkeaanduiding"/>
                      <w:sz w:val="20"/>
                      <w:szCs w:val="20"/>
                    </w:rPr>
                    <w:t>Klik of tik om in te vo</w:t>
                  </w:r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egen</w:t>
                  </w:r>
                </w:sdtContent>
              </w:sdt>
              <w:r>
                <w:tab/>
                <w:t>Nr:</w:t>
              </w:r>
              <w:r w:rsidR="00101D13" w:rsidRPr="00101D13">
                <w:t xml:space="preserve"> </w:t>
              </w:r>
              <w:r w:rsidR="00101D13">
                <w:tab/>
              </w:r>
              <w:sdt>
                <w:sdtPr>
                  <w:id w:val="1934546278"/>
                  <w:placeholder>
                    <w:docPart w:val="359A58E8E68B4B5BBB3E68FF5323FDF4"/>
                  </w:placeholder>
                  <w:showingPlcHdr/>
                  <w:text/>
                </w:sdtPr>
                <w:sdtContent>
                  <w:r w:rsidR="00101D13" w:rsidRPr="00101D13">
                    <w:rPr>
                      <w:rStyle w:val="Tekstvantijdelijkeaanduiding"/>
                      <w:sz w:val="20"/>
                      <w:szCs w:val="20"/>
                    </w:rPr>
                    <w:t xml:space="preserve">Klik </w:t>
                  </w:r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hier</w:t>
                  </w:r>
                </w:sdtContent>
              </w:sdt>
            </w:p>
            <w:p w14:paraId="46191369" w14:textId="77777777" w:rsidR="002E6AA2" w:rsidRPr="002E6AA2" w:rsidRDefault="002E6AA2" w:rsidP="002E6AA2"/>
            <w:p w14:paraId="67DC0F0B" w14:textId="77777777" w:rsidR="00A926EB" w:rsidRDefault="00A926EB"/>
            <w:tbl>
              <w:tblPr>
                <w:tblStyle w:val="Tabelraster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993"/>
                <w:gridCol w:w="2405"/>
                <w:gridCol w:w="997"/>
                <w:gridCol w:w="2401"/>
                <w:gridCol w:w="1001"/>
                <w:gridCol w:w="2397"/>
              </w:tblGrid>
              <w:tr w:rsidR="00412DBC" w14:paraId="132BAC0F" w14:textId="77777777" w:rsidTr="00222D4E">
                <w:tc>
                  <w:tcPr>
                    <w:tcW w:w="3398" w:type="dxa"/>
                    <w:gridSpan w:val="2"/>
                    <w:tcBorders>
                      <w:bottom w:val="single" w:sz="4" w:space="0" w:color="D57B16"/>
                      <w:right w:val="single" w:sz="4" w:space="0" w:color="D57B16"/>
                    </w:tcBorders>
                  </w:tcPr>
                  <w:p w14:paraId="003A001A" w14:textId="77777777" w:rsidR="00412DBC" w:rsidRPr="00151F5E" w:rsidRDefault="00412DBC" w:rsidP="00412DBC">
                    <w:pPr>
                      <w:spacing w:before="60" w:after="60"/>
                      <w:jc w:val="center"/>
                      <w:rPr>
                        <w:color w:val="434342"/>
                      </w:rPr>
                    </w:pPr>
                    <w:r w:rsidRPr="00151F5E">
                      <w:rPr>
                        <w:color w:val="434342"/>
                      </w:rPr>
                      <w:t>1</w:t>
                    </w:r>
                    <w:r w:rsidRPr="00151F5E">
                      <w:rPr>
                        <w:color w:val="434342"/>
                        <w:vertAlign w:val="superscript"/>
                      </w:rPr>
                      <w:t>ste</w:t>
                    </w:r>
                    <w:r w:rsidRPr="00151F5E">
                      <w:rPr>
                        <w:color w:val="434342"/>
                      </w:rPr>
                      <w:t xml:space="preserve"> scheidsrechter</w:t>
                    </w:r>
                  </w:p>
                </w:tc>
                <w:tc>
                  <w:tcPr>
                    <w:tcW w:w="3398" w:type="dxa"/>
                    <w:gridSpan w:val="2"/>
                    <w:tcBorders>
                      <w:left w:val="single" w:sz="4" w:space="0" w:color="D57B16"/>
                      <w:bottom w:val="single" w:sz="4" w:space="0" w:color="D57B16"/>
                      <w:right w:val="single" w:sz="4" w:space="0" w:color="D57B16"/>
                    </w:tcBorders>
                  </w:tcPr>
                  <w:p w14:paraId="4C229686" w14:textId="77777777" w:rsidR="00412DBC" w:rsidRPr="00151F5E" w:rsidRDefault="00412DBC" w:rsidP="00412DBC">
                    <w:pPr>
                      <w:spacing w:before="60" w:after="60"/>
                      <w:jc w:val="center"/>
                      <w:rPr>
                        <w:color w:val="434342"/>
                      </w:rPr>
                    </w:pPr>
                    <w:r w:rsidRPr="00151F5E">
                      <w:rPr>
                        <w:color w:val="434342"/>
                      </w:rPr>
                      <w:t>2</w:t>
                    </w:r>
                    <w:r w:rsidRPr="00151F5E">
                      <w:rPr>
                        <w:color w:val="434342"/>
                        <w:vertAlign w:val="superscript"/>
                      </w:rPr>
                      <w:t>de</w:t>
                    </w:r>
                    <w:r w:rsidRPr="00151F5E">
                      <w:rPr>
                        <w:color w:val="434342"/>
                      </w:rPr>
                      <w:t xml:space="preserve"> scheidsrechter</w:t>
                    </w:r>
                  </w:p>
                </w:tc>
                <w:tc>
                  <w:tcPr>
                    <w:tcW w:w="3398" w:type="dxa"/>
                    <w:gridSpan w:val="2"/>
                    <w:tcBorders>
                      <w:left w:val="single" w:sz="4" w:space="0" w:color="D57B16"/>
                      <w:bottom w:val="single" w:sz="4" w:space="0" w:color="D57B16"/>
                    </w:tcBorders>
                  </w:tcPr>
                  <w:p w14:paraId="65F56B8B" w14:textId="77777777" w:rsidR="00412DBC" w:rsidRPr="00151F5E" w:rsidRDefault="00412DBC" w:rsidP="00412DBC">
                    <w:pPr>
                      <w:spacing w:before="60" w:after="60"/>
                      <w:jc w:val="center"/>
                      <w:rPr>
                        <w:color w:val="434342"/>
                      </w:rPr>
                    </w:pPr>
                    <w:r w:rsidRPr="00151F5E">
                      <w:rPr>
                        <w:color w:val="434342"/>
                      </w:rPr>
                      <w:t>3</w:t>
                    </w:r>
                    <w:r w:rsidRPr="00151F5E">
                      <w:rPr>
                        <w:color w:val="434342"/>
                        <w:vertAlign w:val="superscript"/>
                      </w:rPr>
                      <w:t>de</w:t>
                    </w:r>
                    <w:r w:rsidRPr="00151F5E">
                      <w:rPr>
                        <w:color w:val="434342"/>
                      </w:rPr>
                      <w:t xml:space="preserve"> scheidsrechter</w:t>
                    </w:r>
                  </w:p>
                </w:tc>
              </w:tr>
              <w:tr w:rsidR="00222D4E" w14:paraId="053B4203" w14:textId="77777777" w:rsidTr="00222D4E">
                <w:tc>
                  <w:tcPr>
                    <w:tcW w:w="993" w:type="dxa"/>
                    <w:tcBorders>
                      <w:top w:val="single" w:sz="4" w:space="0" w:color="D57B16"/>
                    </w:tcBorders>
                  </w:tcPr>
                  <w:p w14:paraId="0D7478E5" w14:textId="77777777" w:rsidR="00222D4E" w:rsidRPr="00151F5E" w:rsidRDefault="00222D4E" w:rsidP="00222D4E">
                    <w:pPr>
                      <w:spacing w:before="120" w:after="0"/>
                      <w:rPr>
                        <w:color w:val="434342"/>
                      </w:rPr>
                    </w:pPr>
                    <w:r w:rsidRPr="00151F5E">
                      <w:rPr>
                        <w:color w:val="434342"/>
                        <w:sz w:val="16"/>
                        <w:szCs w:val="16"/>
                      </w:rPr>
                      <w:t>Naam</w:t>
                    </w:r>
                    <w:r w:rsidRPr="00151F5E">
                      <w:rPr>
                        <w:color w:val="434342"/>
                      </w:rPr>
                      <w:t xml:space="preserve"> </w:t>
                    </w:r>
                  </w:p>
                </w:tc>
                <w:tc>
                  <w:tcPr>
                    <w:tcW w:w="2405" w:type="dxa"/>
                    <w:tcBorders>
                      <w:top w:val="single" w:sz="4" w:space="0" w:color="D57B16"/>
                      <w:right w:val="single" w:sz="4" w:space="0" w:color="D57B16"/>
                    </w:tcBorders>
                  </w:tcPr>
                  <w:p w14:paraId="484E9A92" w14:textId="77777777" w:rsidR="00222D4E" w:rsidRPr="00CA04D4" w:rsidRDefault="00000000" w:rsidP="00222D4E">
                    <w:pPr>
                      <w:spacing w:before="120" w:after="0"/>
                      <w:jc w:val="left"/>
                      <w:rPr>
                        <w:lang w:val="de-DE"/>
                      </w:rPr>
                    </w:pPr>
                    <w:sdt>
                      <w:sdtPr>
                        <w:rPr>
                          <w:lang w:val="de-DE"/>
                        </w:rPr>
                        <w:id w:val="332425746"/>
                        <w:placeholder>
                          <w:docPart w:val="9C50670AD81A458C9C15D5B9A17B53BB"/>
                        </w:placeholder>
                        <w:showingPlcHdr/>
                        <w:text/>
                      </w:sdtPr>
                      <w:sdtContent>
                        <w:r w:rsidR="00CA04D4" w:rsidRPr="00101D13">
                          <w:rPr>
                            <w:rStyle w:val="Tekstvantijdelijkeaanduiding"/>
                            <w:szCs w:val="20"/>
                          </w:rPr>
                          <w:t xml:space="preserve">Klik </w:t>
                        </w:r>
                        <w:r w:rsidR="00CA04D4">
                          <w:rPr>
                            <w:rStyle w:val="Tekstvantijdelijkeaanduiding"/>
                            <w:szCs w:val="20"/>
                          </w:rPr>
                          <w:t xml:space="preserve">hier            </w:t>
                        </w:r>
                      </w:sdtContent>
                    </w:sdt>
                  </w:p>
                </w:tc>
                <w:tc>
                  <w:tcPr>
                    <w:tcW w:w="997" w:type="dxa"/>
                    <w:tcBorders>
                      <w:top w:val="single" w:sz="4" w:space="0" w:color="D57B16"/>
                      <w:left w:val="single" w:sz="4" w:space="0" w:color="D57B16"/>
                    </w:tcBorders>
                  </w:tcPr>
                  <w:p w14:paraId="0A8CA16B" w14:textId="77777777" w:rsidR="00222D4E" w:rsidRPr="00151F5E" w:rsidRDefault="00222D4E" w:rsidP="00222D4E">
                    <w:pPr>
                      <w:spacing w:before="120" w:after="0"/>
                      <w:rPr>
                        <w:color w:val="434342"/>
                      </w:rPr>
                    </w:pPr>
                    <w:r w:rsidRPr="00151F5E">
                      <w:rPr>
                        <w:color w:val="434342"/>
                        <w:sz w:val="16"/>
                        <w:szCs w:val="16"/>
                      </w:rPr>
                      <w:t>Naam</w:t>
                    </w:r>
                    <w:r w:rsidRPr="00151F5E">
                      <w:rPr>
                        <w:color w:val="434342"/>
                      </w:rPr>
                      <w:t xml:space="preserve"> </w:t>
                    </w:r>
                  </w:p>
                </w:tc>
                <w:tc>
                  <w:tcPr>
                    <w:tcW w:w="2401" w:type="dxa"/>
                    <w:tcBorders>
                      <w:top w:val="single" w:sz="4" w:space="0" w:color="D57B16"/>
                      <w:right w:val="single" w:sz="4" w:space="0" w:color="D57B16"/>
                    </w:tcBorders>
                  </w:tcPr>
                  <w:p w14:paraId="50193932" w14:textId="77777777" w:rsidR="00222D4E" w:rsidRDefault="00000000" w:rsidP="00222D4E">
                    <w:pPr>
                      <w:spacing w:before="120" w:after="0"/>
                      <w:jc w:val="left"/>
                    </w:pPr>
                    <w:sdt>
                      <w:sdtPr>
                        <w:id w:val="1239982923"/>
                        <w:placeholder>
                          <w:docPart w:val="75F8C9B9DA5C427A87151757ED48CB59"/>
                        </w:placeholder>
                        <w:showingPlcHdr/>
                        <w:text/>
                      </w:sdtPr>
                      <w:sdtContent>
                        <w:r w:rsidR="00A877D2" w:rsidRPr="00101D13">
                          <w:rPr>
                            <w:rStyle w:val="Tekstvantijdelijkeaanduiding"/>
                            <w:szCs w:val="20"/>
                          </w:rPr>
                          <w:t xml:space="preserve">Klik </w:t>
                        </w:r>
                        <w:r w:rsidR="00A877D2">
                          <w:rPr>
                            <w:rStyle w:val="Tekstvantijdelijkeaanduiding"/>
                            <w:szCs w:val="20"/>
                          </w:rPr>
                          <w:t xml:space="preserve">hier            </w:t>
                        </w:r>
                      </w:sdtContent>
                    </w:sdt>
                  </w:p>
                </w:tc>
                <w:tc>
                  <w:tcPr>
                    <w:tcW w:w="1001" w:type="dxa"/>
                    <w:tcBorders>
                      <w:top w:val="single" w:sz="4" w:space="0" w:color="D57B16"/>
                      <w:left w:val="single" w:sz="4" w:space="0" w:color="D57B16"/>
                    </w:tcBorders>
                  </w:tcPr>
                  <w:p w14:paraId="72B41D42" w14:textId="77777777" w:rsidR="00222D4E" w:rsidRPr="00151F5E" w:rsidRDefault="00222D4E" w:rsidP="00222D4E">
                    <w:pPr>
                      <w:spacing w:before="120" w:after="0"/>
                      <w:rPr>
                        <w:color w:val="434342"/>
                      </w:rPr>
                    </w:pPr>
                    <w:r w:rsidRPr="00151F5E">
                      <w:rPr>
                        <w:color w:val="434342"/>
                        <w:sz w:val="16"/>
                        <w:szCs w:val="16"/>
                      </w:rPr>
                      <w:t>Naam</w:t>
                    </w:r>
                    <w:r w:rsidRPr="00151F5E">
                      <w:rPr>
                        <w:color w:val="434342"/>
                      </w:rPr>
                      <w:t xml:space="preserve"> </w:t>
                    </w:r>
                  </w:p>
                </w:tc>
                <w:tc>
                  <w:tcPr>
                    <w:tcW w:w="2397" w:type="dxa"/>
                    <w:tcBorders>
                      <w:top w:val="single" w:sz="4" w:space="0" w:color="D57B16"/>
                    </w:tcBorders>
                  </w:tcPr>
                  <w:p w14:paraId="02D374FA" w14:textId="77777777" w:rsidR="00222D4E" w:rsidRDefault="00000000" w:rsidP="00222D4E">
                    <w:pPr>
                      <w:spacing w:before="120" w:after="0"/>
                      <w:jc w:val="left"/>
                    </w:pPr>
                    <w:sdt>
                      <w:sdtPr>
                        <w:id w:val="1555890061"/>
                        <w:placeholder>
                          <w:docPart w:val="C1B5094E45B34B64B024B64600C43101"/>
                        </w:placeholder>
                        <w:showingPlcHdr/>
                        <w:text/>
                      </w:sdtPr>
                      <w:sdtContent>
                        <w:r w:rsidR="00A877D2" w:rsidRPr="00101D13">
                          <w:rPr>
                            <w:rStyle w:val="Tekstvantijdelijkeaanduiding"/>
                            <w:szCs w:val="20"/>
                          </w:rPr>
                          <w:t xml:space="preserve">Klik </w:t>
                        </w:r>
                        <w:r w:rsidR="00A877D2">
                          <w:rPr>
                            <w:rStyle w:val="Tekstvantijdelijkeaanduiding"/>
                            <w:szCs w:val="20"/>
                          </w:rPr>
                          <w:t xml:space="preserve">hier            </w:t>
                        </w:r>
                      </w:sdtContent>
                    </w:sdt>
                  </w:p>
                </w:tc>
              </w:tr>
              <w:tr w:rsidR="00222D4E" w14:paraId="5B51B99A" w14:textId="77777777" w:rsidTr="00222D4E">
                <w:tc>
                  <w:tcPr>
                    <w:tcW w:w="993" w:type="dxa"/>
                  </w:tcPr>
                  <w:p w14:paraId="4D60207E" w14:textId="77777777" w:rsidR="00222D4E" w:rsidRPr="00151F5E" w:rsidRDefault="00222D4E" w:rsidP="00222D4E">
                    <w:pPr>
                      <w:spacing w:before="120" w:after="0"/>
                      <w:rPr>
                        <w:color w:val="434342"/>
                      </w:rPr>
                    </w:pPr>
                    <w:r w:rsidRPr="00151F5E">
                      <w:rPr>
                        <w:color w:val="434342"/>
                        <w:sz w:val="16"/>
                        <w:szCs w:val="16"/>
                      </w:rPr>
                      <w:t>Voornaam</w:t>
                    </w:r>
                    <w:r w:rsidRPr="00151F5E">
                      <w:rPr>
                        <w:color w:val="434342"/>
                      </w:rPr>
                      <w:t xml:space="preserve"> </w:t>
                    </w:r>
                  </w:p>
                </w:tc>
                <w:tc>
                  <w:tcPr>
                    <w:tcW w:w="2405" w:type="dxa"/>
                    <w:tcBorders>
                      <w:right w:val="single" w:sz="4" w:space="0" w:color="D57B16"/>
                    </w:tcBorders>
                  </w:tcPr>
                  <w:p w14:paraId="7BCB6378" w14:textId="77777777" w:rsidR="00222D4E" w:rsidRDefault="00000000" w:rsidP="00222D4E">
                    <w:pPr>
                      <w:spacing w:before="120" w:after="0"/>
                      <w:jc w:val="left"/>
                    </w:pPr>
                    <w:sdt>
                      <w:sdtPr>
                        <w:id w:val="-1940751615"/>
                        <w:placeholder>
                          <w:docPart w:val="4E00D6505981437498B8EC5A4E7BF313"/>
                        </w:placeholder>
                        <w:showingPlcHdr/>
                        <w:text/>
                      </w:sdtPr>
                      <w:sdtContent>
                        <w:r w:rsidR="00A877D2" w:rsidRPr="00101D13">
                          <w:rPr>
                            <w:rStyle w:val="Tekstvantijdelijkeaanduiding"/>
                            <w:szCs w:val="20"/>
                          </w:rPr>
                          <w:t xml:space="preserve">Klik </w:t>
                        </w:r>
                        <w:r w:rsidR="00A877D2">
                          <w:rPr>
                            <w:rStyle w:val="Tekstvantijdelijkeaanduiding"/>
                            <w:szCs w:val="20"/>
                          </w:rPr>
                          <w:t xml:space="preserve">hier            </w:t>
                        </w:r>
                      </w:sdtContent>
                    </w:sdt>
                  </w:p>
                </w:tc>
                <w:tc>
                  <w:tcPr>
                    <w:tcW w:w="997" w:type="dxa"/>
                    <w:tcBorders>
                      <w:left w:val="single" w:sz="4" w:space="0" w:color="D57B16"/>
                    </w:tcBorders>
                  </w:tcPr>
                  <w:p w14:paraId="44B3DE1E" w14:textId="77777777" w:rsidR="00222D4E" w:rsidRPr="00151F5E" w:rsidRDefault="00222D4E" w:rsidP="00222D4E">
                    <w:pPr>
                      <w:spacing w:before="120" w:after="0"/>
                      <w:rPr>
                        <w:color w:val="434342"/>
                      </w:rPr>
                    </w:pPr>
                    <w:r w:rsidRPr="00151F5E">
                      <w:rPr>
                        <w:color w:val="434342"/>
                        <w:sz w:val="16"/>
                        <w:szCs w:val="16"/>
                      </w:rPr>
                      <w:t>Voornaam</w:t>
                    </w:r>
                    <w:r w:rsidRPr="00151F5E">
                      <w:rPr>
                        <w:color w:val="434342"/>
                      </w:rPr>
                      <w:t xml:space="preserve"> </w:t>
                    </w:r>
                  </w:p>
                </w:tc>
                <w:tc>
                  <w:tcPr>
                    <w:tcW w:w="2401" w:type="dxa"/>
                    <w:tcBorders>
                      <w:right w:val="single" w:sz="4" w:space="0" w:color="D57B16"/>
                    </w:tcBorders>
                  </w:tcPr>
                  <w:p w14:paraId="435CF18D" w14:textId="77777777" w:rsidR="00222D4E" w:rsidRDefault="00000000" w:rsidP="00222D4E">
                    <w:pPr>
                      <w:spacing w:before="120" w:after="0"/>
                      <w:jc w:val="left"/>
                    </w:pPr>
                    <w:sdt>
                      <w:sdtPr>
                        <w:id w:val="-1195999942"/>
                        <w:placeholder>
                          <w:docPart w:val="FA549AC00B8B41BC9294E7F449E20101"/>
                        </w:placeholder>
                        <w:showingPlcHdr/>
                        <w:text/>
                      </w:sdtPr>
                      <w:sdtContent>
                        <w:r w:rsidR="00A877D2" w:rsidRPr="00101D13">
                          <w:rPr>
                            <w:rStyle w:val="Tekstvantijdelijkeaanduiding"/>
                            <w:szCs w:val="20"/>
                          </w:rPr>
                          <w:t xml:space="preserve">Klik </w:t>
                        </w:r>
                        <w:r w:rsidR="00A877D2">
                          <w:rPr>
                            <w:rStyle w:val="Tekstvantijdelijkeaanduiding"/>
                            <w:szCs w:val="20"/>
                          </w:rPr>
                          <w:t xml:space="preserve">hier            </w:t>
                        </w:r>
                      </w:sdtContent>
                    </w:sdt>
                  </w:p>
                </w:tc>
                <w:tc>
                  <w:tcPr>
                    <w:tcW w:w="1001" w:type="dxa"/>
                    <w:tcBorders>
                      <w:left w:val="single" w:sz="4" w:space="0" w:color="D57B16"/>
                    </w:tcBorders>
                  </w:tcPr>
                  <w:p w14:paraId="5FAB8117" w14:textId="77777777" w:rsidR="00222D4E" w:rsidRPr="00151F5E" w:rsidRDefault="00222D4E" w:rsidP="00222D4E">
                    <w:pPr>
                      <w:spacing w:before="120" w:after="0"/>
                      <w:rPr>
                        <w:color w:val="434342"/>
                      </w:rPr>
                    </w:pPr>
                    <w:r w:rsidRPr="00151F5E">
                      <w:rPr>
                        <w:color w:val="434342"/>
                        <w:sz w:val="16"/>
                        <w:szCs w:val="16"/>
                      </w:rPr>
                      <w:t>Voornaam</w:t>
                    </w:r>
                    <w:r w:rsidRPr="00151F5E">
                      <w:rPr>
                        <w:color w:val="434342"/>
                      </w:rPr>
                      <w:t xml:space="preserve"> </w:t>
                    </w:r>
                  </w:p>
                </w:tc>
                <w:tc>
                  <w:tcPr>
                    <w:tcW w:w="2397" w:type="dxa"/>
                  </w:tcPr>
                  <w:p w14:paraId="51844B83" w14:textId="77777777" w:rsidR="00222D4E" w:rsidRDefault="00000000" w:rsidP="00222D4E">
                    <w:pPr>
                      <w:spacing w:before="120" w:after="0"/>
                      <w:jc w:val="left"/>
                    </w:pPr>
                    <w:sdt>
                      <w:sdtPr>
                        <w:id w:val="-1637255384"/>
                        <w:placeholder>
                          <w:docPart w:val="E81DEDA729F84F6E96720F55BCA5424B"/>
                        </w:placeholder>
                        <w:showingPlcHdr/>
                        <w:text/>
                      </w:sdtPr>
                      <w:sdtContent>
                        <w:r w:rsidR="00A877D2" w:rsidRPr="00101D13">
                          <w:rPr>
                            <w:rStyle w:val="Tekstvantijdelijkeaanduiding"/>
                            <w:szCs w:val="20"/>
                          </w:rPr>
                          <w:t xml:space="preserve">Klik </w:t>
                        </w:r>
                        <w:r w:rsidR="00A877D2">
                          <w:rPr>
                            <w:rStyle w:val="Tekstvantijdelijkeaanduiding"/>
                            <w:szCs w:val="20"/>
                          </w:rPr>
                          <w:t xml:space="preserve">hier            </w:t>
                        </w:r>
                      </w:sdtContent>
                    </w:sdt>
                  </w:p>
                </w:tc>
              </w:tr>
              <w:tr w:rsidR="00222D4E" w14:paraId="2F272C2F" w14:textId="77777777" w:rsidTr="00222D4E">
                <w:tc>
                  <w:tcPr>
                    <w:tcW w:w="993" w:type="dxa"/>
                  </w:tcPr>
                  <w:p w14:paraId="67AB1089" w14:textId="77777777" w:rsidR="00222D4E" w:rsidRPr="00151F5E" w:rsidRDefault="00222D4E" w:rsidP="00222D4E">
                    <w:pPr>
                      <w:spacing w:before="120" w:after="0"/>
                      <w:rPr>
                        <w:color w:val="434342"/>
                      </w:rPr>
                    </w:pPr>
                    <w:r w:rsidRPr="00151F5E">
                      <w:rPr>
                        <w:color w:val="434342"/>
                        <w:sz w:val="16"/>
                        <w:szCs w:val="16"/>
                      </w:rPr>
                      <w:t>Club</w:t>
                    </w:r>
                    <w:r w:rsidRPr="00151F5E">
                      <w:rPr>
                        <w:color w:val="434342"/>
                      </w:rPr>
                      <w:t xml:space="preserve"> </w:t>
                    </w:r>
                  </w:p>
                </w:tc>
                <w:tc>
                  <w:tcPr>
                    <w:tcW w:w="2405" w:type="dxa"/>
                    <w:tcBorders>
                      <w:right w:val="single" w:sz="4" w:space="0" w:color="D57B16"/>
                    </w:tcBorders>
                  </w:tcPr>
                  <w:p w14:paraId="28A64EFC" w14:textId="77777777" w:rsidR="00222D4E" w:rsidRDefault="00000000" w:rsidP="00222D4E">
                    <w:pPr>
                      <w:spacing w:before="120" w:after="0"/>
                      <w:jc w:val="left"/>
                    </w:pPr>
                    <w:sdt>
                      <w:sdtPr>
                        <w:id w:val="1277372755"/>
                        <w:placeholder>
                          <w:docPart w:val="6BC26473F88A446295F7393E1CE9E984"/>
                        </w:placeholder>
                        <w:showingPlcHdr/>
                        <w:text/>
                      </w:sdtPr>
                      <w:sdtContent>
                        <w:r w:rsidR="00A877D2" w:rsidRPr="00101D13">
                          <w:rPr>
                            <w:rStyle w:val="Tekstvantijdelijkeaanduiding"/>
                            <w:szCs w:val="20"/>
                          </w:rPr>
                          <w:t xml:space="preserve">Klik </w:t>
                        </w:r>
                        <w:r w:rsidR="00A877D2">
                          <w:rPr>
                            <w:rStyle w:val="Tekstvantijdelijkeaanduiding"/>
                            <w:szCs w:val="20"/>
                          </w:rPr>
                          <w:t xml:space="preserve">hier            </w:t>
                        </w:r>
                      </w:sdtContent>
                    </w:sdt>
                  </w:p>
                </w:tc>
                <w:tc>
                  <w:tcPr>
                    <w:tcW w:w="997" w:type="dxa"/>
                    <w:tcBorders>
                      <w:left w:val="single" w:sz="4" w:space="0" w:color="D57B16"/>
                    </w:tcBorders>
                  </w:tcPr>
                  <w:p w14:paraId="0F30E3A7" w14:textId="77777777" w:rsidR="00222D4E" w:rsidRPr="00151F5E" w:rsidRDefault="00222D4E" w:rsidP="00222D4E">
                    <w:pPr>
                      <w:spacing w:before="120" w:after="0"/>
                      <w:rPr>
                        <w:color w:val="434342"/>
                      </w:rPr>
                    </w:pPr>
                    <w:r w:rsidRPr="00151F5E">
                      <w:rPr>
                        <w:color w:val="434342"/>
                        <w:sz w:val="16"/>
                        <w:szCs w:val="16"/>
                      </w:rPr>
                      <w:t>Club</w:t>
                    </w:r>
                    <w:r w:rsidRPr="00151F5E">
                      <w:rPr>
                        <w:color w:val="434342"/>
                      </w:rPr>
                      <w:t xml:space="preserve"> </w:t>
                    </w:r>
                  </w:p>
                </w:tc>
                <w:tc>
                  <w:tcPr>
                    <w:tcW w:w="2401" w:type="dxa"/>
                    <w:tcBorders>
                      <w:right w:val="single" w:sz="4" w:space="0" w:color="D57B16"/>
                    </w:tcBorders>
                  </w:tcPr>
                  <w:p w14:paraId="619A49CB" w14:textId="77777777" w:rsidR="00222D4E" w:rsidRDefault="00000000" w:rsidP="00222D4E">
                    <w:pPr>
                      <w:spacing w:before="120" w:after="0"/>
                      <w:jc w:val="left"/>
                    </w:pPr>
                    <w:sdt>
                      <w:sdtPr>
                        <w:id w:val="444432017"/>
                        <w:placeholder>
                          <w:docPart w:val="0DB0DBA51B904307ACC52FED540FA6CF"/>
                        </w:placeholder>
                        <w:showingPlcHdr/>
                        <w:text/>
                      </w:sdtPr>
                      <w:sdtContent>
                        <w:r w:rsidR="00A877D2" w:rsidRPr="00101D13">
                          <w:rPr>
                            <w:rStyle w:val="Tekstvantijdelijkeaanduiding"/>
                            <w:szCs w:val="20"/>
                          </w:rPr>
                          <w:t xml:space="preserve">Klik </w:t>
                        </w:r>
                        <w:r w:rsidR="00A877D2">
                          <w:rPr>
                            <w:rStyle w:val="Tekstvantijdelijkeaanduiding"/>
                            <w:szCs w:val="20"/>
                          </w:rPr>
                          <w:t xml:space="preserve">hier            </w:t>
                        </w:r>
                      </w:sdtContent>
                    </w:sdt>
                  </w:p>
                </w:tc>
                <w:tc>
                  <w:tcPr>
                    <w:tcW w:w="1001" w:type="dxa"/>
                    <w:tcBorders>
                      <w:left w:val="single" w:sz="4" w:space="0" w:color="D57B16"/>
                    </w:tcBorders>
                  </w:tcPr>
                  <w:p w14:paraId="770DDF90" w14:textId="77777777" w:rsidR="00222D4E" w:rsidRPr="00151F5E" w:rsidRDefault="00222D4E" w:rsidP="00222D4E">
                    <w:pPr>
                      <w:spacing w:before="120" w:after="0"/>
                      <w:rPr>
                        <w:color w:val="434342"/>
                      </w:rPr>
                    </w:pPr>
                    <w:r w:rsidRPr="00151F5E">
                      <w:rPr>
                        <w:color w:val="434342"/>
                        <w:sz w:val="16"/>
                        <w:szCs w:val="16"/>
                      </w:rPr>
                      <w:t>Club</w:t>
                    </w:r>
                    <w:r w:rsidRPr="00151F5E">
                      <w:rPr>
                        <w:color w:val="434342"/>
                      </w:rPr>
                      <w:t xml:space="preserve"> </w:t>
                    </w:r>
                  </w:p>
                </w:tc>
                <w:tc>
                  <w:tcPr>
                    <w:tcW w:w="2397" w:type="dxa"/>
                  </w:tcPr>
                  <w:p w14:paraId="6A4689F3" w14:textId="77777777" w:rsidR="00222D4E" w:rsidRDefault="00000000" w:rsidP="00222D4E">
                    <w:pPr>
                      <w:spacing w:before="120" w:after="0"/>
                      <w:jc w:val="left"/>
                    </w:pPr>
                    <w:sdt>
                      <w:sdtPr>
                        <w:id w:val="1572389342"/>
                        <w:placeholder>
                          <w:docPart w:val="3C67C578857040A988FEE1DD93A14436"/>
                        </w:placeholder>
                        <w:showingPlcHdr/>
                        <w:text/>
                      </w:sdtPr>
                      <w:sdtContent>
                        <w:r w:rsidR="00A877D2" w:rsidRPr="00101D13">
                          <w:rPr>
                            <w:rStyle w:val="Tekstvantijdelijkeaanduiding"/>
                            <w:szCs w:val="20"/>
                          </w:rPr>
                          <w:t xml:space="preserve">Klik </w:t>
                        </w:r>
                        <w:r w:rsidR="00A877D2">
                          <w:rPr>
                            <w:rStyle w:val="Tekstvantijdelijkeaanduiding"/>
                            <w:szCs w:val="20"/>
                          </w:rPr>
                          <w:t xml:space="preserve">hier            </w:t>
                        </w:r>
                      </w:sdtContent>
                    </w:sdt>
                  </w:p>
                </w:tc>
              </w:tr>
            </w:tbl>
            <w:p w14:paraId="0CD6D90D" w14:textId="77777777" w:rsidR="00412DBC" w:rsidRDefault="00412DBC" w:rsidP="00412DBC">
              <w:pPr>
                <w:pBdr>
                  <w:bottom w:val="single" w:sz="4" w:space="1" w:color="D57B16"/>
                </w:pBdr>
              </w:pPr>
            </w:p>
            <w:p w14:paraId="29517043" w14:textId="77777777" w:rsidR="00B7680D" w:rsidRDefault="00B7680D" w:rsidP="00B7680D"/>
            <w:p w14:paraId="344C7815" w14:textId="77777777" w:rsidR="00412DBC" w:rsidRDefault="007C3ACD" w:rsidP="007C3ACD">
              <w:pPr>
                <w:pStyle w:val="Ondertitel"/>
                <w:rPr>
                  <w:u w:val="single"/>
                </w:rPr>
              </w:pPr>
              <w:r w:rsidRPr="007C3ACD">
                <w:rPr>
                  <w:u w:val="single"/>
                </w:rPr>
                <w:t>Verslag ten laste</w:t>
              </w:r>
            </w:p>
            <w:p w14:paraId="74A78AE1" w14:textId="77777777" w:rsidR="007C3ACD" w:rsidRDefault="007C3ACD" w:rsidP="00101D13">
              <w:pPr>
                <w:pStyle w:val="Kop3"/>
                <w:tabs>
                  <w:tab w:val="left" w:pos="2127"/>
                  <w:tab w:val="left" w:pos="5670"/>
                  <w:tab w:val="left" w:pos="7230"/>
                </w:tabs>
                <w:spacing w:after="120"/>
              </w:pPr>
              <w:r>
                <w:t>Naam:</w:t>
              </w:r>
              <w:r>
                <w:tab/>
              </w:r>
              <w:sdt>
                <w:sdtPr>
                  <w:id w:val="-89240531"/>
                  <w:placeholder>
                    <w:docPart w:val="05AC60F0FD6849E59A8D9743CF113D61"/>
                  </w:placeholder>
                  <w:showingPlcHdr/>
                  <w:text/>
                </w:sdtPr>
                <w:sdtContent>
                  <w:r w:rsidR="00101D13" w:rsidRPr="00101D13">
                    <w:rPr>
                      <w:rStyle w:val="Tekstvantijdelijkeaanduiding"/>
                      <w:sz w:val="20"/>
                      <w:szCs w:val="20"/>
                    </w:rPr>
                    <w:t>Klik of tik om in te vo</w:t>
                  </w:r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egen</w:t>
                  </w:r>
                </w:sdtContent>
              </w:sdt>
              <w:r>
                <w:tab/>
                <w:t>Voornaam:</w:t>
              </w:r>
              <w:r>
                <w:tab/>
              </w:r>
              <w:sdt>
                <w:sdtPr>
                  <w:id w:val="-840925079"/>
                  <w:placeholder>
                    <w:docPart w:val="6931569A2ABF4CE29B3888BBC2E047E4"/>
                  </w:placeholder>
                  <w:showingPlcHdr/>
                  <w:text/>
                </w:sdtPr>
                <w:sdtContent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Klik om</w:t>
                  </w:r>
                  <w:r w:rsidR="00101D13" w:rsidRPr="00101D13">
                    <w:rPr>
                      <w:rStyle w:val="Tekstvantijdelijkeaanduiding"/>
                      <w:sz w:val="20"/>
                      <w:szCs w:val="20"/>
                    </w:rPr>
                    <w:t xml:space="preserve"> in te vo</w:t>
                  </w:r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egen</w:t>
                  </w:r>
                </w:sdtContent>
              </w:sdt>
              <w:r>
                <w:tab/>
              </w:r>
            </w:p>
            <w:p w14:paraId="5A87BDFE" w14:textId="7DB493AD" w:rsidR="007C3ACD" w:rsidRDefault="007C3ACD" w:rsidP="00101D13">
              <w:pPr>
                <w:pStyle w:val="Kop3"/>
                <w:tabs>
                  <w:tab w:val="left" w:pos="2127"/>
                  <w:tab w:val="left" w:pos="5670"/>
                  <w:tab w:val="left" w:pos="7230"/>
                </w:tabs>
                <w:spacing w:after="120"/>
              </w:pPr>
              <w:r>
                <w:t>Lidnummer:</w:t>
              </w:r>
              <w:r>
                <w:tab/>
              </w:r>
              <w:sdt>
                <w:sdtPr>
                  <w:id w:val="100383020"/>
                  <w:placeholder>
                    <w:docPart w:val="40966D89A1B04CDBA76684A00A9F70F4"/>
                  </w:placeholder>
                  <w:showingPlcHdr/>
                  <w:text/>
                </w:sdtPr>
                <w:sdtContent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Klik om</w:t>
                  </w:r>
                  <w:r w:rsidR="00101D13" w:rsidRPr="00101D13">
                    <w:rPr>
                      <w:rStyle w:val="Tekstvantijdelijkeaanduiding"/>
                      <w:sz w:val="20"/>
                      <w:szCs w:val="20"/>
                    </w:rPr>
                    <w:t xml:space="preserve"> in te vo</w:t>
                  </w:r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egen</w:t>
                  </w:r>
                </w:sdtContent>
              </w:sdt>
              <w:r>
                <w:tab/>
              </w:r>
            </w:p>
            <w:p w14:paraId="2490949D" w14:textId="77777777" w:rsidR="007C3ACD" w:rsidRDefault="007C3ACD" w:rsidP="00101D13">
              <w:pPr>
                <w:pStyle w:val="Kop3"/>
                <w:tabs>
                  <w:tab w:val="left" w:pos="2127"/>
                  <w:tab w:val="left" w:pos="5670"/>
                  <w:tab w:val="left" w:pos="7230"/>
                </w:tabs>
                <w:spacing w:after="120"/>
              </w:pPr>
              <w:r>
                <w:t>Club:</w:t>
              </w:r>
              <w:r>
                <w:tab/>
              </w:r>
              <w:sdt>
                <w:sdtPr>
                  <w:id w:val="709922604"/>
                  <w:placeholder>
                    <w:docPart w:val="2B2D5170DE3E4ACD92134C7BF9206644"/>
                  </w:placeholder>
                  <w:showingPlcHdr/>
                  <w:text/>
                </w:sdtPr>
                <w:sdtContent>
                  <w:r w:rsidR="00101D13" w:rsidRPr="00101D13">
                    <w:rPr>
                      <w:rStyle w:val="Tekstvantijdelijkeaanduiding"/>
                      <w:sz w:val="20"/>
                      <w:szCs w:val="20"/>
                    </w:rPr>
                    <w:t>Klik of tik om in te vo</w:t>
                  </w:r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egen</w:t>
                  </w:r>
                </w:sdtContent>
              </w:sdt>
              <w:r>
                <w:tab/>
                <w:t>Clubnummer:</w:t>
              </w:r>
              <w:r>
                <w:tab/>
              </w:r>
              <w:sdt>
                <w:sdtPr>
                  <w:id w:val="137927919"/>
                  <w:placeholder>
                    <w:docPart w:val="9896C354A9E04CAEB152E654A5BA013A"/>
                  </w:placeholder>
                  <w:showingPlcHdr/>
                  <w:text/>
                </w:sdtPr>
                <w:sdtContent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Klik om</w:t>
                  </w:r>
                  <w:r w:rsidR="00101D13" w:rsidRPr="00101D13">
                    <w:rPr>
                      <w:rStyle w:val="Tekstvantijdelijkeaanduiding"/>
                      <w:sz w:val="20"/>
                      <w:szCs w:val="20"/>
                    </w:rPr>
                    <w:t xml:space="preserve"> in te vo</w:t>
                  </w:r>
                  <w:r w:rsidR="00101D13">
                    <w:rPr>
                      <w:rStyle w:val="Tekstvantijdelijkeaanduiding"/>
                      <w:sz w:val="20"/>
                      <w:szCs w:val="20"/>
                    </w:rPr>
                    <w:t>egen</w:t>
                  </w:r>
                </w:sdtContent>
              </w:sdt>
              <w:r>
                <w:tab/>
              </w:r>
            </w:p>
            <w:p w14:paraId="59A20E9F" w14:textId="77777777" w:rsidR="007C3ACD" w:rsidRDefault="007C3ACD" w:rsidP="007C3ACD">
              <w:pPr>
                <w:pBdr>
                  <w:bottom w:val="single" w:sz="4" w:space="1" w:color="D57B16"/>
                </w:pBdr>
              </w:pPr>
            </w:p>
            <w:p w14:paraId="456620D6" w14:textId="77777777" w:rsidR="00B15851" w:rsidRDefault="00B15851">
              <w:pPr>
                <w:spacing w:after="160" w:line="259" w:lineRule="auto"/>
              </w:pPr>
              <w:r>
                <w:br w:type="page"/>
              </w:r>
            </w:p>
            <w:p w14:paraId="7A0696BE" w14:textId="77777777" w:rsidR="00A93D08" w:rsidRDefault="00A877D2" w:rsidP="00A877D2">
              <w:pPr>
                <w:pStyle w:val="Titel"/>
              </w:pPr>
              <w:r>
                <w:lastRenderedPageBreak/>
                <w:t>Uiteenzetting van de feiten</w:t>
              </w:r>
            </w:p>
            <w:p w14:paraId="69D1F187" w14:textId="77777777" w:rsidR="00A00D63" w:rsidRDefault="00A00D63" w:rsidP="00A00D63">
              <w:pPr>
                <w:spacing w:after="0"/>
              </w:pPr>
              <w:r w:rsidRPr="00A877D2">
                <w:rPr>
                  <w:rStyle w:val="Subtielebenadrukking"/>
                  <w:sz w:val="16"/>
                  <w:szCs w:val="16"/>
                </w:rPr>
                <w:t>Klik op het vakje dat van toepassing is</w:t>
              </w:r>
              <w:r>
                <w:t xml:space="preserve"> </w:t>
              </w:r>
            </w:p>
            <w:p w14:paraId="362BC7A6" w14:textId="77777777" w:rsidR="00A877D2" w:rsidRDefault="00000000" w:rsidP="00A00D63">
              <w:pPr>
                <w:pStyle w:val="Ondertitel"/>
                <w:pBdr>
                  <w:bottom w:val="single" w:sz="8" w:space="1" w:color="D57B16"/>
                </w:pBdr>
                <w:spacing w:before="0"/>
              </w:pPr>
              <w:sdt>
                <w:sdtPr>
                  <w:id w:val="-7193587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A00D63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A00D63">
                <w:t xml:space="preserve"> </w:t>
              </w:r>
              <w:r w:rsidR="00A877D2">
                <w:t xml:space="preserve">Uitsluiting </w:t>
              </w:r>
              <w:r w:rsidR="00A00D63">
                <w:t xml:space="preserve">   </w:t>
              </w:r>
              <w:r w:rsidR="00A877D2">
                <w:t xml:space="preserve"> </w:t>
              </w:r>
              <w:sdt>
                <w:sdtPr>
                  <w:id w:val="-102101180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A00D63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A00D63">
                <w:t xml:space="preserve"> </w:t>
              </w:r>
              <w:r w:rsidR="00A877D2">
                <w:t xml:space="preserve">Incidenten </w:t>
              </w:r>
              <w:r w:rsidR="00A00D63">
                <w:t xml:space="preserve"> </w:t>
              </w:r>
              <w:r w:rsidR="00A877D2">
                <w:t xml:space="preserve"> </w:t>
              </w:r>
              <w:r w:rsidR="00A00D63">
                <w:t xml:space="preserve">  </w:t>
              </w:r>
              <w:sdt>
                <w:sdtPr>
                  <w:id w:val="-99140400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FE76F9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A00D63">
                <w:t xml:space="preserve"> </w:t>
              </w:r>
              <w:r w:rsidR="00A877D2">
                <w:t>Onregelmatigheden</w:t>
              </w:r>
            </w:p>
            <w:p w14:paraId="4896EB98" w14:textId="77777777" w:rsidR="00CA04D4" w:rsidRPr="00CA04D4" w:rsidRDefault="00A00D63" w:rsidP="00CA04D4">
              <w:r>
                <w:t xml:space="preserve">Het verslag is zakelijk en beperkt tot de feiten die je </w:t>
              </w:r>
              <w:r w:rsidRPr="00A00D63">
                <w:rPr>
                  <w:b/>
                </w:rPr>
                <w:t>zelf</w:t>
              </w:r>
              <w:r>
                <w:t xml:space="preserve"> hebt geobserveerd. Vermijd interpretaties of beoordelingen van situaties of gedragingen.</w:t>
              </w:r>
            </w:p>
            <w:tbl>
              <w:tblPr>
                <w:tblStyle w:val="Tabelraster"/>
                <w:tblW w:w="0" w:type="auto"/>
                <w:tblBorders>
                  <w:top w:val="single" w:sz="8" w:space="0" w:color="D57B16"/>
                  <w:left w:val="single" w:sz="8" w:space="0" w:color="D57B16"/>
                  <w:bottom w:val="single" w:sz="8" w:space="0" w:color="D57B16"/>
                  <w:right w:val="single" w:sz="8" w:space="0" w:color="D57B16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10184"/>
              </w:tblGrid>
              <w:tr w:rsidR="00A877D2" w14:paraId="7F03DB34" w14:textId="77777777" w:rsidTr="00CA04D4">
                <w:trPr>
                  <w:trHeight w:val="11448"/>
                </w:trPr>
                <w:sdt>
                  <w:sdtPr>
                    <w:id w:val="-1403065600"/>
                    <w:placeholder>
                      <w:docPart w:val="73AB123999174BB1ACC301037AC56B27"/>
                    </w:placeholder>
                    <w:showingPlcHdr/>
                    <w:text w:multiLine="1"/>
                  </w:sdtPr>
                  <w:sdtContent>
                    <w:tc>
                      <w:tcPr>
                        <w:tcW w:w="10194" w:type="dxa"/>
                      </w:tcPr>
                      <w:p w14:paraId="60D8FA36" w14:textId="77777777" w:rsidR="00A877D2" w:rsidRDefault="00A877D2" w:rsidP="00A877D2">
                        <w:r w:rsidRPr="006F41B4">
                          <w:rPr>
                            <w:rStyle w:val="Tekstvantijdelijkeaanduiding"/>
                          </w:rPr>
                          <w:t xml:space="preserve">Klik of tik </w:t>
                        </w:r>
                        <w:r w:rsidR="00CA04D4">
                          <w:rPr>
                            <w:rStyle w:val="Tekstvantijdelijkeaanduiding"/>
                          </w:rPr>
                          <w:t xml:space="preserve">hier </w:t>
                        </w:r>
                        <w:r w:rsidRPr="006F41B4">
                          <w:rPr>
                            <w:rStyle w:val="Tekstvantijdelijkeaanduiding"/>
                          </w:rPr>
                          <w:t>om tekst in te voeren.</w:t>
                        </w:r>
                      </w:p>
                    </w:tc>
                  </w:sdtContent>
                </w:sdt>
              </w:tr>
            </w:tbl>
            <w:p w14:paraId="51FD682E" w14:textId="77777777" w:rsidR="00A877D2" w:rsidRDefault="00A877D2" w:rsidP="00A877D2">
              <w:pPr>
                <w:pStyle w:val="Kop3"/>
                <w:tabs>
                  <w:tab w:val="left" w:pos="6237"/>
                </w:tabs>
              </w:pPr>
              <w:r>
                <w:t>Datum:</w:t>
              </w:r>
              <w:r>
                <w:tab/>
                <w:t>Naam – Handtekening</w:t>
              </w:r>
            </w:p>
            <w:p w14:paraId="01928428" w14:textId="77777777" w:rsidR="00A877D2" w:rsidRPr="00A877D2" w:rsidRDefault="00000000" w:rsidP="00A877D2">
              <w:pPr>
                <w:tabs>
                  <w:tab w:val="left" w:pos="6237"/>
                </w:tabs>
              </w:pPr>
              <w:sdt>
                <w:sdtPr>
                  <w:id w:val="1049112978"/>
                  <w:placeholder>
                    <w:docPart w:val="7C47897818CB4B04B61AE1E12D9B91F8"/>
                  </w:placeholder>
                  <w:showingPlcHdr/>
                  <w:text/>
                </w:sdtPr>
                <w:sdtContent>
                  <w:r w:rsidR="00A877D2" w:rsidRPr="00A877D2">
                    <w:rPr>
                      <w:rStyle w:val="Tekstvantijdelijkeaanduiding"/>
                      <w:szCs w:val="20"/>
                    </w:rPr>
                    <w:t>Klik om in te voeren</w:t>
                  </w:r>
                  <w:r w:rsidR="00A877D2" w:rsidRPr="006F41B4">
                    <w:rPr>
                      <w:rStyle w:val="Tekstvantijdelijkeaanduiding"/>
                    </w:rPr>
                    <w:t>.</w:t>
                  </w:r>
                </w:sdtContent>
              </w:sdt>
              <w:r w:rsidR="00A877D2">
                <w:tab/>
              </w:r>
              <w:sdt>
                <w:sdtPr>
                  <w:id w:val="-320894948"/>
                  <w:placeholder>
                    <w:docPart w:val="0367770B020F4C38B8E78436BA6D2EF8"/>
                  </w:placeholder>
                  <w:showingPlcHdr/>
                  <w:text/>
                </w:sdtPr>
                <w:sdtContent>
                  <w:r w:rsidR="00A877D2" w:rsidRPr="006F41B4">
                    <w:rPr>
                      <w:rStyle w:val="Tekstvantijdelijkeaanduiding"/>
                    </w:rPr>
                    <w:t>Klik of tik om tekst in te voeren.</w:t>
                  </w:r>
                </w:sdtContent>
              </w:sdt>
            </w:p>
          </w:sdtContent>
        </w:sdt>
      </w:sdtContent>
    </w:sdt>
    <w:sectPr w:rsidR="00A877D2" w:rsidRPr="00A877D2" w:rsidSect="00A00D63">
      <w:footerReference w:type="default" r:id="rId6"/>
      <w:headerReference w:type="first" r:id="rId7"/>
      <w:footerReference w:type="first" r:id="rId8"/>
      <w:pgSz w:w="11906" w:h="16838"/>
      <w:pgMar w:top="568" w:right="851" w:bottom="851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60EDB" w14:textId="77777777" w:rsidR="00D5791D" w:rsidRDefault="00D5791D" w:rsidP="00A926EB">
      <w:pPr>
        <w:spacing w:after="0"/>
      </w:pPr>
      <w:r>
        <w:separator/>
      </w:r>
    </w:p>
  </w:endnote>
  <w:endnote w:type="continuationSeparator" w:id="0">
    <w:p w14:paraId="3E3538C3" w14:textId="77777777" w:rsidR="00D5791D" w:rsidRDefault="00D5791D" w:rsidP="00A926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rik">
    <w:panose1 w:val="02000503000000020004"/>
    <w:charset w:val="00"/>
    <w:family w:val="modern"/>
    <w:notTrueType/>
    <w:pitch w:val="variable"/>
    <w:sig w:usb0="80000027" w:usb1="40000000" w:usb2="00000000" w:usb3="00000000" w:csb0="00000093" w:csb1="00000000"/>
  </w:font>
  <w:font w:name="Rubrik Bold">
    <w:panose1 w:val="02000503000000020004"/>
    <w:charset w:val="00"/>
    <w:family w:val="modern"/>
    <w:notTrueType/>
    <w:pitch w:val="variable"/>
    <w:sig w:usb0="80000027" w:usb1="4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6A5D" w14:textId="77777777" w:rsidR="00B91E8F" w:rsidRDefault="00B91E8F" w:rsidP="00B91E8F">
    <w:pPr>
      <w:pStyle w:val="Voettekst"/>
      <w:tabs>
        <w:tab w:val="clear" w:pos="4536"/>
        <w:tab w:val="clear" w:pos="9072"/>
        <w:tab w:val="center" w:pos="5103"/>
        <w:tab w:val="right" w:pos="10204"/>
      </w:tabs>
    </w:pPr>
    <w:r>
      <w:rPr>
        <w:rStyle w:val="Subtielebenadrukking"/>
      </w:rPr>
      <w:t>Klik op het vak dat je wil invullen.</w:t>
    </w:r>
    <w:r>
      <w:tab/>
    </w:r>
    <w:r>
      <w:tab/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 w:rsidR="00C315A2">
      <w:rPr>
        <w:noProof/>
      </w:rPr>
      <w:t>2</w:t>
    </w:r>
    <w:r>
      <w:fldChar w:fldCharType="end"/>
    </w:r>
    <w:r>
      <w:t xml:space="preserve"> van </w:t>
    </w:r>
    <w:fldSimple w:instr=" NUMPAGES   \* MERGEFORMAT ">
      <w:r w:rsidR="00C315A2">
        <w:rPr>
          <w:noProof/>
        </w:rPr>
        <w:t>2</w:t>
      </w:r>
    </w:fldSimple>
  </w:p>
  <w:p w14:paraId="47FC658D" w14:textId="77777777" w:rsidR="00B91E8F" w:rsidRPr="00B91E8F" w:rsidRDefault="00B91E8F" w:rsidP="00B91E8F">
    <w:pPr>
      <w:pStyle w:val="Voettekst"/>
      <w:tabs>
        <w:tab w:val="clear" w:pos="4536"/>
        <w:tab w:val="clear" w:pos="9072"/>
        <w:tab w:val="center" w:pos="5103"/>
        <w:tab w:val="right" w:pos="10204"/>
      </w:tabs>
      <w:rPr>
        <w:i/>
        <w:iCs/>
        <w:color w:val="404040" w:themeColor="text1" w:themeTint="BF"/>
      </w:rPr>
    </w:pPr>
    <w:r>
      <w:rPr>
        <w:rStyle w:val="Subtielebenadrukking"/>
      </w:rPr>
      <w:t>Je kan naar een volgend vak gaan met de Tabtoets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42050" w14:textId="77777777" w:rsidR="00B91E8F" w:rsidRDefault="00B91E8F" w:rsidP="00B91E8F">
    <w:pPr>
      <w:pStyle w:val="Voettekst"/>
      <w:tabs>
        <w:tab w:val="clear" w:pos="4536"/>
        <w:tab w:val="clear" w:pos="9072"/>
        <w:tab w:val="center" w:pos="5103"/>
        <w:tab w:val="right" w:pos="10204"/>
      </w:tabs>
    </w:pPr>
    <w:r>
      <w:rPr>
        <w:rStyle w:val="Subtielebenadrukking"/>
      </w:rPr>
      <w:t>Klik op het vak dat je wil invullen.</w:t>
    </w:r>
    <w:r>
      <w:tab/>
    </w:r>
    <w:r>
      <w:tab/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 w:rsidR="00C315A2">
      <w:rPr>
        <w:noProof/>
      </w:rPr>
      <w:t>1</w:t>
    </w:r>
    <w:r>
      <w:fldChar w:fldCharType="end"/>
    </w:r>
    <w:r>
      <w:t xml:space="preserve"> van </w:t>
    </w:r>
    <w:fldSimple w:instr=" NUMPAGES   \* MERGEFORMAT ">
      <w:r w:rsidR="00C315A2">
        <w:rPr>
          <w:noProof/>
        </w:rPr>
        <w:t>2</w:t>
      </w:r>
    </w:fldSimple>
  </w:p>
  <w:p w14:paraId="002878EE" w14:textId="77777777" w:rsidR="00B91E8F" w:rsidRPr="00B91E8F" w:rsidRDefault="00B91E8F" w:rsidP="00B91E8F">
    <w:pPr>
      <w:pStyle w:val="Voettekst"/>
      <w:tabs>
        <w:tab w:val="clear" w:pos="4536"/>
        <w:tab w:val="clear" w:pos="9072"/>
        <w:tab w:val="center" w:pos="5103"/>
        <w:tab w:val="right" w:pos="10204"/>
      </w:tabs>
      <w:rPr>
        <w:i/>
        <w:iCs/>
        <w:color w:val="404040" w:themeColor="text1" w:themeTint="BF"/>
      </w:rPr>
    </w:pPr>
    <w:r>
      <w:rPr>
        <w:rStyle w:val="Subtielebenadrukking"/>
      </w:rPr>
      <w:t>Je kan naar een volgend vak gaan met de Tabtoets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4153A" w14:textId="77777777" w:rsidR="00D5791D" w:rsidRDefault="00D5791D" w:rsidP="00A926EB">
      <w:pPr>
        <w:spacing w:after="0"/>
      </w:pPr>
      <w:r>
        <w:separator/>
      </w:r>
    </w:p>
  </w:footnote>
  <w:footnote w:type="continuationSeparator" w:id="0">
    <w:p w14:paraId="0A020E88" w14:textId="77777777" w:rsidR="00D5791D" w:rsidRDefault="00D5791D" w:rsidP="00A926E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2BAB" w14:textId="77777777" w:rsidR="00A926EB" w:rsidRDefault="00A926EB" w:rsidP="00A926EB">
    <w:pPr>
      <w:pStyle w:val="Titel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4D89FA" wp14:editId="36B2F06C">
          <wp:simplePos x="0" y="0"/>
          <wp:positionH relativeFrom="column">
            <wp:posOffset>-80645</wp:posOffset>
          </wp:positionH>
          <wp:positionV relativeFrom="paragraph">
            <wp:posOffset>83820</wp:posOffset>
          </wp:positionV>
          <wp:extent cx="1238250" cy="32829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sketbal Vlaanderen logo_horizontaal_full 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0" cy="3282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Basketbal Vlaanderen</w:t>
    </w:r>
  </w:p>
  <w:p w14:paraId="23341BE2" w14:textId="77777777" w:rsidR="00A926EB" w:rsidRDefault="00A926EB" w:rsidP="007C3ACD">
    <w:pPr>
      <w:pStyle w:val="Titel"/>
      <w:pBdr>
        <w:bottom w:val="single" w:sz="8" w:space="1" w:color="D57B16"/>
      </w:pBdr>
      <w:tabs>
        <w:tab w:val="left" w:pos="426"/>
      </w:tabs>
    </w:pPr>
    <w:proofErr w:type="spellStart"/>
    <w:r>
      <w:t>Scheidsrechtersverslag</w:t>
    </w:r>
    <w:proofErr w:type="spellEnd"/>
  </w:p>
  <w:p w14:paraId="211E81FF" w14:textId="77777777" w:rsidR="00B7680D" w:rsidRPr="00B7680D" w:rsidRDefault="00B7680D" w:rsidP="00B7680D">
    <w:pPr>
      <w:pBdr>
        <w:bottom w:val="single" w:sz="8" w:space="1" w:color="D57B16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formsDesign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5A2"/>
    <w:rsid w:val="000E7A56"/>
    <w:rsid w:val="00101D13"/>
    <w:rsid w:val="00151F5E"/>
    <w:rsid w:val="00222D4E"/>
    <w:rsid w:val="002E6AA2"/>
    <w:rsid w:val="003D3515"/>
    <w:rsid w:val="00412DBC"/>
    <w:rsid w:val="004432A0"/>
    <w:rsid w:val="004778FD"/>
    <w:rsid w:val="004D4EC8"/>
    <w:rsid w:val="00586FF7"/>
    <w:rsid w:val="005923F6"/>
    <w:rsid w:val="006217AA"/>
    <w:rsid w:val="00646AA8"/>
    <w:rsid w:val="00701840"/>
    <w:rsid w:val="007C3ACD"/>
    <w:rsid w:val="009B2273"/>
    <w:rsid w:val="009B34D4"/>
    <w:rsid w:val="00A00D63"/>
    <w:rsid w:val="00A877D2"/>
    <w:rsid w:val="00A926EB"/>
    <w:rsid w:val="00A93D08"/>
    <w:rsid w:val="00B15851"/>
    <w:rsid w:val="00B7680D"/>
    <w:rsid w:val="00B91E8F"/>
    <w:rsid w:val="00C315A2"/>
    <w:rsid w:val="00CA04D4"/>
    <w:rsid w:val="00D5791D"/>
    <w:rsid w:val="00D63AA9"/>
    <w:rsid w:val="00F5748D"/>
    <w:rsid w:val="00FE5EA3"/>
    <w:rsid w:val="00FE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1BFE7"/>
  <w15:chartTrackingRefBased/>
  <w15:docId w15:val="{A295F0D1-7793-462A-A0C3-F082E27F5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0D63"/>
    <w:pPr>
      <w:spacing w:after="120" w:line="240" w:lineRule="auto"/>
      <w:jc w:val="both"/>
    </w:pPr>
    <w:rPr>
      <w:rFonts w:ascii="Rubrik" w:hAnsi="Rubrik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926EB"/>
    <w:pPr>
      <w:keepNext/>
      <w:keepLines/>
      <w:spacing w:before="240" w:after="0"/>
      <w:outlineLvl w:val="0"/>
    </w:pPr>
    <w:rPr>
      <w:rFonts w:ascii="Rubrik Bold" w:eastAsiaTheme="majorEastAsia" w:hAnsi="Rubrik Bold" w:cstheme="majorBidi"/>
      <w:color w:val="434342"/>
      <w:sz w:val="32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A926EB"/>
    <w:pPr>
      <w:spacing w:after="160" w:line="259" w:lineRule="auto"/>
      <w:outlineLvl w:val="1"/>
    </w:pPr>
    <w:rPr>
      <w:sz w:val="28"/>
      <w:szCs w:val="28"/>
    </w:rPr>
  </w:style>
  <w:style w:type="paragraph" w:styleId="Kop3">
    <w:name w:val="heading 3"/>
    <w:basedOn w:val="Kop1"/>
    <w:next w:val="Standaard"/>
    <w:link w:val="Kop3Char"/>
    <w:uiPriority w:val="9"/>
    <w:unhideWhenUsed/>
    <w:qFormat/>
    <w:rsid w:val="00A926EB"/>
    <w:pPr>
      <w:spacing w:before="40"/>
      <w:outlineLvl w:val="2"/>
    </w:pPr>
    <w:rPr>
      <w:rFonts w:ascii="Rubrik" w:hAnsi="Rubrik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926EB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A926EB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91E8F"/>
    <w:pPr>
      <w:tabs>
        <w:tab w:val="center" w:pos="4536"/>
        <w:tab w:val="right" w:pos="9072"/>
      </w:tabs>
      <w:spacing w:after="0"/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B91E8F"/>
    <w:rPr>
      <w:rFonts w:ascii="Rubrik" w:hAnsi="Rubrik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926EB"/>
    <w:pPr>
      <w:contextualSpacing/>
      <w:jc w:val="center"/>
    </w:pPr>
    <w:rPr>
      <w:rFonts w:ascii="Rubrik Bold" w:eastAsiaTheme="majorEastAsia" w:hAnsi="Rubrik Bold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926EB"/>
    <w:rPr>
      <w:rFonts w:ascii="Rubrik Bold" w:eastAsiaTheme="majorEastAsia" w:hAnsi="Rubrik Bold" w:cstheme="majorBidi"/>
      <w:spacing w:val="-10"/>
      <w:kern w:val="28"/>
      <w:sz w:val="48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A926EB"/>
    <w:rPr>
      <w:rFonts w:ascii="Rubrik Bold" w:eastAsiaTheme="majorEastAsia" w:hAnsi="Rubrik Bold" w:cstheme="majorBidi"/>
      <w:color w:val="43434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926EB"/>
    <w:rPr>
      <w:rFonts w:ascii="Rubrik Bold" w:eastAsiaTheme="majorEastAsia" w:hAnsi="Rubrik Bold" w:cstheme="majorBidi"/>
      <w:color w:val="434342"/>
      <w:sz w:val="28"/>
      <w:szCs w:val="28"/>
    </w:rPr>
  </w:style>
  <w:style w:type="paragraph" w:styleId="Ondertitel">
    <w:name w:val="Subtitle"/>
    <w:basedOn w:val="Kop2"/>
    <w:next w:val="Standaard"/>
    <w:link w:val="OndertitelChar"/>
    <w:uiPriority w:val="11"/>
    <w:qFormat/>
    <w:rsid w:val="00A926EB"/>
    <w:pPr>
      <w:jc w:val="center"/>
    </w:pPr>
    <w:rPr>
      <w:color w:val="D57B16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26EB"/>
    <w:rPr>
      <w:rFonts w:ascii="Rubrik Bold" w:hAnsi="Rubrik Bold"/>
      <w:color w:val="D57B16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A926EB"/>
    <w:rPr>
      <w:rFonts w:ascii="Rubrik" w:eastAsiaTheme="majorEastAsia" w:hAnsi="Rubrik" w:cstheme="majorBidi"/>
      <w:color w:val="434342"/>
      <w:sz w:val="24"/>
      <w:szCs w:val="24"/>
    </w:rPr>
  </w:style>
  <w:style w:type="table" w:styleId="Tabelraster">
    <w:name w:val="Table Grid"/>
    <w:basedOn w:val="Standaardtabel"/>
    <w:uiPriority w:val="39"/>
    <w:rsid w:val="00412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22D4E"/>
    <w:rPr>
      <w:color w:val="808080"/>
    </w:rPr>
  </w:style>
  <w:style w:type="character" w:styleId="Subtielebenadrukking">
    <w:name w:val="Subtle Emphasis"/>
    <w:basedOn w:val="Standaardalinea-lettertype"/>
    <w:uiPriority w:val="19"/>
    <w:qFormat/>
    <w:rsid w:val="00A877D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\AppData\Roaming\Microsoft\Sjablonen\VBL%20Scheidsrechtersversla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9EA0D8C2D84ED7A8300C63EABDFC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116290-2021-4E49-AC1B-B22AA436B8E3}"/>
      </w:docPartPr>
      <w:docPartBody>
        <w:p w:rsidR="006910E6" w:rsidRDefault="00725672">
          <w:pPr>
            <w:pStyle w:val="B19EA0D8C2D84ED7A8300C63EABDFCB1"/>
          </w:pPr>
          <w:r w:rsidRPr="00E47AF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C213D4148A94D02AE2FBCC9CF4D28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695C91-7525-4D38-996E-3BFE6B983FDA}"/>
      </w:docPartPr>
      <w:docPartBody>
        <w:p w:rsidR="006910E6" w:rsidRDefault="006910E6" w:rsidP="006910E6">
          <w:pPr>
            <w:pStyle w:val="CC213D4148A94D02AE2FBCC9CF4D28192"/>
          </w:pPr>
          <w:r w:rsidRPr="00101D13">
            <w:rPr>
              <w:rStyle w:val="Tekstvantijdelijkeaanduiding"/>
              <w:sz w:val="20"/>
              <w:szCs w:val="20"/>
            </w:rPr>
            <w:t xml:space="preserve">Klik </w:t>
          </w:r>
          <w:r>
            <w:rPr>
              <w:rStyle w:val="Tekstvantijdelijkeaanduiding"/>
              <w:sz w:val="20"/>
              <w:szCs w:val="20"/>
            </w:rPr>
            <w:t xml:space="preserve">hier            </w:t>
          </w:r>
        </w:p>
      </w:docPartBody>
    </w:docPart>
    <w:docPart>
      <w:docPartPr>
        <w:name w:val="A1D2B6ECD7AF4A18B30588F262CDE2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2A7E91-BC61-49A0-8B61-0260C0DD441C}"/>
      </w:docPartPr>
      <w:docPartBody>
        <w:p w:rsidR="006910E6" w:rsidRDefault="006910E6" w:rsidP="006910E6">
          <w:pPr>
            <w:pStyle w:val="A1D2B6ECD7AF4A18B30588F262CDE2EB2"/>
          </w:pPr>
          <w:r w:rsidRPr="00101D13">
            <w:rPr>
              <w:rStyle w:val="Tekstvantijdelijkeaanduiding"/>
              <w:sz w:val="20"/>
              <w:szCs w:val="20"/>
            </w:rPr>
            <w:t xml:space="preserve">Klik </w:t>
          </w:r>
          <w:r>
            <w:rPr>
              <w:rStyle w:val="Tekstvantijdelijkeaanduiding"/>
              <w:sz w:val="20"/>
              <w:szCs w:val="20"/>
            </w:rPr>
            <w:t>hier</w:t>
          </w:r>
        </w:p>
      </w:docPartBody>
    </w:docPart>
    <w:docPart>
      <w:docPartPr>
        <w:name w:val="6A3F90BDD4A74D88AE7BDF9A76D73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38DD03-5FC8-4B1F-B65B-A7BD0076808B}"/>
      </w:docPartPr>
      <w:docPartBody>
        <w:p w:rsidR="006910E6" w:rsidRDefault="006910E6" w:rsidP="006910E6">
          <w:pPr>
            <w:pStyle w:val="6A3F90BDD4A74D88AE7BDF9A76D739662"/>
          </w:pPr>
          <w:r w:rsidRPr="00101D13">
            <w:rPr>
              <w:rStyle w:val="Tekstvantijdelijkeaanduiding"/>
              <w:sz w:val="20"/>
              <w:szCs w:val="20"/>
            </w:rPr>
            <w:t>Klik of tik om in te vo</w:t>
          </w:r>
          <w:r>
            <w:rPr>
              <w:rStyle w:val="Tekstvantijdelijkeaanduiding"/>
              <w:sz w:val="20"/>
              <w:szCs w:val="20"/>
            </w:rPr>
            <w:t>egen</w:t>
          </w:r>
        </w:p>
      </w:docPartBody>
    </w:docPart>
    <w:docPart>
      <w:docPartPr>
        <w:name w:val="E0A4B186F074448EA9BA435888C4FE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34971-2D46-407C-B5CB-244DD5823D0B}"/>
      </w:docPartPr>
      <w:docPartBody>
        <w:p w:rsidR="006910E6" w:rsidRDefault="006910E6" w:rsidP="006910E6">
          <w:pPr>
            <w:pStyle w:val="E0A4B186F074448EA9BA435888C4FEF52"/>
          </w:pPr>
          <w:r w:rsidRPr="00101D13">
            <w:rPr>
              <w:rStyle w:val="Tekstvantijdelijkeaanduiding"/>
              <w:sz w:val="20"/>
              <w:szCs w:val="20"/>
            </w:rPr>
            <w:t xml:space="preserve">Klik </w:t>
          </w:r>
          <w:r>
            <w:rPr>
              <w:rStyle w:val="Tekstvantijdelijkeaanduiding"/>
              <w:sz w:val="20"/>
              <w:szCs w:val="20"/>
            </w:rPr>
            <w:t>hier</w:t>
          </w:r>
        </w:p>
      </w:docPartBody>
    </w:docPart>
    <w:docPart>
      <w:docPartPr>
        <w:name w:val="F95D0BF1851A42E99B3EFEA4B386FB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472967-9DA9-498A-AD08-7AEF7E29316D}"/>
      </w:docPartPr>
      <w:docPartBody>
        <w:p w:rsidR="006910E6" w:rsidRDefault="006910E6" w:rsidP="006910E6">
          <w:pPr>
            <w:pStyle w:val="F95D0BF1851A42E99B3EFEA4B386FB782"/>
          </w:pPr>
          <w:r w:rsidRPr="00101D13">
            <w:rPr>
              <w:rStyle w:val="Tekstvantijdelijkeaanduiding"/>
              <w:sz w:val="20"/>
              <w:szCs w:val="20"/>
            </w:rPr>
            <w:t>Klik of tik om in te vo</w:t>
          </w:r>
          <w:r>
            <w:rPr>
              <w:rStyle w:val="Tekstvantijdelijkeaanduiding"/>
              <w:sz w:val="20"/>
              <w:szCs w:val="20"/>
            </w:rPr>
            <w:t>egen</w:t>
          </w:r>
        </w:p>
      </w:docPartBody>
    </w:docPart>
    <w:docPart>
      <w:docPartPr>
        <w:name w:val="359A58E8E68B4B5BBB3E68FF5323FD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A32BB2-EA74-4028-BBB1-FA130D4ADF9B}"/>
      </w:docPartPr>
      <w:docPartBody>
        <w:p w:rsidR="006910E6" w:rsidRDefault="006910E6" w:rsidP="006910E6">
          <w:pPr>
            <w:pStyle w:val="359A58E8E68B4B5BBB3E68FF5323FDF42"/>
          </w:pPr>
          <w:r w:rsidRPr="00101D13">
            <w:rPr>
              <w:rStyle w:val="Tekstvantijdelijkeaanduiding"/>
              <w:sz w:val="20"/>
              <w:szCs w:val="20"/>
            </w:rPr>
            <w:t xml:space="preserve">Klik </w:t>
          </w:r>
          <w:r>
            <w:rPr>
              <w:rStyle w:val="Tekstvantijdelijkeaanduiding"/>
              <w:sz w:val="20"/>
              <w:szCs w:val="20"/>
            </w:rPr>
            <w:t>hier</w:t>
          </w:r>
        </w:p>
      </w:docPartBody>
    </w:docPart>
    <w:docPart>
      <w:docPartPr>
        <w:name w:val="9C50670AD81A458C9C15D5B9A17B53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426A7C-21F3-46D4-8CED-6C3E984E7F09}"/>
      </w:docPartPr>
      <w:docPartBody>
        <w:p w:rsidR="006910E6" w:rsidRDefault="006910E6" w:rsidP="006910E6">
          <w:pPr>
            <w:pStyle w:val="9C50670AD81A458C9C15D5B9A17B53BB2"/>
          </w:pPr>
          <w:r w:rsidRPr="00101D13">
            <w:rPr>
              <w:rStyle w:val="Tekstvantijdelijkeaanduiding"/>
              <w:szCs w:val="20"/>
            </w:rPr>
            <w:t xml:space="preserve">Klik </w:t>
          </w:r>
          <w:r>
            <w:rPr>
              <w:rStyle w:val="Tekstvantijdelijkeaanduiding"/>
              <w:szCs w:val="20"/>
            </w:rPr>
            <w:t xml:space="preserve">hier            </w:t>
          </w:r>
        </w:p>
      </w:docPartBody>
    </w:docPart>
    <w:docPart>
      <w:docPartPr>
        <w:name w:val="75F8C9B9DA5C427A87151757ED48CB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6F2774-1115-42D3-A048-B7CD52315873}"/>
      </w:docPartPr>
      <w:docPartBody>
        <w:p w:rsidR="006910E6" w:rsidRDefault="006910E6" w:rsidP="006910E6">
          <w:pPr>
            <w:pStyle w:val="75F8C9B9DA5C427A87151757ED48CB592"/>
          </w:pPr>
          <w:r w:rsidRPr="00101D13">
            <w:rPr>
              <w:rStyle w:val="Tekstvantijdelijkeaanduiding"/>
              <w:szCs w:val="20"/>
            </w:rPr>
            <w:t xml:space="preserve">Klik </w:t>
          </w:r>
          <w:r>
            <w:rPr>
              <w:rStyle w:val="Tekstvantijdelijkeaanduiding"/>
              <w:szCs w:val="20"/>
            </w:rPr>
            <w:t xml:space="preserve">hier            </w:t>
          </w:r>
        </w:p>
      </w:docPartBody>
    </w:docPart>
    <w:docPart>
      <w:docPartPr>
        <w:name w:val="C1B5094E45B34B64B024B64600C431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BF1A18-0EE7-4E47-A410-77EA28CDA820}"/>
      </w:docPartPr>
      <w:docPartBody>
        <w:p w:rsidR="006910E6" w:rsidRDefault="006910E6" w:rsidP="006910E6">
          <w:pPr>
            <w:pStyle w:val="C1B5094E45B34B64B024B64600C431012"/>
          </w:pPr>
          <w:r w:rsidRPr="00101D13">
            <w:rPr>
              <w:rStyle w:val="Tekstvantijdelijkeaanduiding"/>
              <w:szCs w:val="20"/>
            </w:rPr>
            <w:t xml:space="preserve">Klik </w:t>
          </w:r>
          <w:r>
            <w:rPr>
              <w:rStyle w:val="Tekstvantijdelijkeaanduiding"/>
              <w:szCs w:val="20"/>
            </w:rPr>
            <w:t xml:space="preserve">hier            </w:t>
          </w:r>
        </w:p>
      </w:docPartBody>
    </w:docPart>
    <w:docPart>
      <w:docPartPr>
        <w:name w:val="4E00D6505981437498B8EC5A4E7BF3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E69AA0-E43E-4882-A586-95EE38AE01D6}"/>
      </w:docPartPr>
      <w:docPartBody>
        <w:p w:rsidR="006910E6" w:rsidRDefault="006910E6" w:rsidP="006910E6">
          <w:pPr>
            <w:pStyle w:val="4E00D6505981437498B8EC5A4E7BF3132"/>
          </w:pPr>
          <w:r w:rsidRPr="00101D13">
            <w:rPr>
              <w:rStyle w:val="Tekstvantijdelijkeaanduiding"/>
              <w:szCs w:val="20"/>
            </w:rPr>
            <w:t xml:space="preserve">Klik </w:t>
          </w:r>
          <w:r>
            <w:rPr>
              <w:rStyle w:val="Tekstvantijdelijkeaanduiding"/>
              <w:szCs w:val="20"/>
            </w:rPr>
            <w:t xml:space="preserve">hier            </w:t>
          </w:r>
        </w:p>
      </w:docPartBody>
    </w:docPart>
    <w:docPart>
      <w:docPartPr>
        <w:name w:val="FA549AC00B8B41BC9294E7F449E201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D00115-2024-4E06-B3B9-09CA4865500D}"/>
      </w:docPartPr>
      <w:docPartBody>
        <w:p w:rsidR="006910E6" w:rsidRDefault="006910E6" w:rsidP="006910E6">
          <w:pPr>
            <w:pStyle w:val="FA549AC00B8B41BC9294E7F449E201012"/>
          </w:pPr>
          <w:r w:rsidRPr="00101D13">
            <w:rPr>
              <w:rStyle w:val="Tekstvantijdelijkeaanduiding"/>
              <w:szCs w:val="20"/>
            </w:rPr>
            <w:t xml:space="preserve">Klik </w:t>
          </w:r>
          <w:r>
            <w:rPr>
              <w:rStyle w:val="Tekstvantijdelijkeaanduiding"/>
              <w:szCs w:val="20"/>
            </w:rPr>
            <w:t xml:space="preserve">hier            </w:t>
          </w:r>
        </w:p>
      </w:docPartBody>
    </w:docPart>
    <w:docPart>
      <w:docPartPr>
        <w:name w:val="E81DEDA729F84F6E96720F55BCA542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182BF9-4B36-41C2-B8FD-4CBC9A26FBCB}"/>
      </w:docPartPr>
      <w:docPartBody>
        <w:p w:rsidR="006910E6" w:rsidRDefault="006910E6" w:rsidP="006910E6">
          <w:pPr>
            <w:pStyle w:val="E81DEDA729F84F6E96720F55BCA5424B2"/>
          </w:pPr>
          <w:r w:rsidRPr="00101D13">
            <w:rPr>
              <w:rStyle w:val="Tekstvantijdelijkeaanduiding"/>
              <w:szCs w:val="20"/>
            </w:rPr>
            <w:t xml:space="preserve">Klik </w:t>
          </w:r>
          <w:r>
            <w:rPr>
              <w:rStyle w:val="Tekstvantijdelijkeaanduiding"/>
              <w:szCs w:val="20"/>
            </w:rPr>
            <w:t xml:space="preserve">hier            </w:t>
          </w:r>
        </w:p>
      </w:docPartBody>
    </w:docPart>
    <w:docPart>
      <w:docPartPr>
        <w:name w:val="6BC26473F88A446295F7393E1CE9E9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F6AF59-6043-496D-A667-018A1A3E76D2}"/>
      </w:docPartPr>
      <w:docPartBody>
        <w:p w:rsidR="006910E6" w:rsidRDefault="006910E6" w:rsidP="006910E6">
          <w:pPr>
            <w:pStyle w:val="6BC26473F88A446295F7393E1CE9E9842"/>
          </w:pPr>
          <w:r w:rsidRPr="00101D13">
            <w:rPr>
              <w:rStyle w:val="Tekstvantijdelijkeaanduiding"/>
              <w:szCs w:val="20"/>
            </w:rPr>
            <w:t xml:space="preserve">Klik </w:t>
          </w:r>
          <w:r>
            <w:rPr>
              <w:rStyle w:val="Tekstvantijdelijkeaanduiding"/>
              <w:szCs w:val="20"/>
            </w:rPr>
            <w:t xml:space="preserve">hier            </w:t>
          </w:r>
        </w:p>
      </w:docPartBody>
    </w:docPart>
    <w:docPart>
      <w:docPartPr>
        <w:name w:val="0DB0DBA51B904307ACC52FED540FA6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B2A9F6-76C3-4923-9985-9DF54B51C7AD}"/>
      </w:docPartPr>
      <w:docPartBody>
        <w:p w:rsidR="006910E6" w:rsidRDefault="006910E6" w:rsidP="006910E6">
          <w:pPr>
            <w:pStyle w:val="0DB0DBA51B904307ACC52FED540FA6CF2"/>
          </w:pPr>
          <w:r w:rsidRPr="00101D13">
            <w:rPr>
              <w:rStyle w:val="Tekstvantijdelijkeaanduiding"/>
              <w:szCs w:val="20"/>
            </w:rPr>
            <w:t xml:space="preserve">Klik </w:t>
          </w:r>
          <w:r>
            <w:rPr>
              <w:rStyle w:val="Tekstvantijdelijkeaanduiding"/>
              <w:szCs w:val="20"/>
            </w:rPr>
            <w:t xml:space="preserve">hier            </w:t>
          </w:r>
        </w:p>
      </w:docPartBody>
    </w:docPart>
    <w:docPart>
      <w:docPartPr>
        <w:name w:val="3C67C578857040A988FEE1DD93A144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5C44E95-3689-498A-9BAA-2D119A72F225}"/>
      </w:docPartPr>
      <w:docPartBody>
        <w:p w:rsidR="006910E6" w:rsidRDefault="006910E6" w:rsidP="006910E6">
          <w:pPr>
            <w:pStyle w:val="3C67C578857040A988FEE1DD93A144362"/>
          </w:pPr>
          <w:r w:rsidRPr="00101D13">
            <w:rPr>
              <w:rStyle w:val="Tekstvantijdelijkeaanduiding"/>
              <w:szCs w:val="20"/>
            </w:rPr>
            <w:t xml:space="preserve">Klik </w:t>
          </w:r>
          <w:r>
            <w:rPr>
              <w:rStyle w:val="Tekstvantijdelijkeaanduiding"/>
              <w:szCs w:val="20"/>
            </w:rPr>
            <w:t xml:space="preserve">hier            </w:t>
          </w:r>
        </w:p>
      </w:docPartBody>
    </w:docPart>
    <w:docPart>
      <w:docPartPr>
        <w:name w:val="05AC60F0FD6849E59A8D9743CF113D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2BD778-CF4A-43CB-9E51-FDA464E360CA}"/>
      </w:docPartPr>
      <w:docPartBody>
        <w:p w:rsidR="006910E6" w:rsidRDefault="006910E6" w:rsidP="006910E6">
          <w:pPr>
            <w:pStyle w:val="05AC60F0FD6849E59A8D9743CF113D612"/>
          </w:pPr>
          <w:r w:rsidRPr="00101D13">
            <w:rPr>
              <w:rStyle w:val="Tekstvantijdelijkeaanduiding"/>
              <w:sz w:val="20"/>
              <w:szCs w:val="20"/>
            </w:rPr>
            <w:t>Klik of tik om in te vo</w:t>
          </w:r>
          <w:r>
            <w:rPr>
              <w:rStyle w:val="Tekstvantijdelijkeaanduiding"/>
              <w:sz w:val="20"/>
              <w:szCs w:val="20"/>
            </w:rPr>
            <w:t>egen</w:t>
          </w:r>
        </w:p>
      </w:docPartBody>
    </w:docPart>
    <w:docPart>
      <w:docPartPr>
        <w:name w:val="6931569A2ABF4CE29B3888BBC2E047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0D5CAC-1A8E-4E1C-B002-9A0421A50D7A}"/>
      </w:docPartPr>
      <w:docPartBody>
        <w:p w:rsidR="006910E6" w:rsidRDefault="006910E6" w:rsidP="006910E6">
          <w:pPr>
            <w:pStyle w:val="6931569A2ABF4CE29B3888BBC2E047E42"/>
          </w:pPr>
          <w:r>
            <w:rPr>
              <w:rStyle w:val="Tekstvantijdelijkeaanduiding"/>
              <w:sz w:val="20"/>
              <w:szCs w:val="20"/>
            </w:rPr>
            <w:t>Klik om</w:t>
          </w:r>
          <w:r w:rsidRPr="00101D13">
            <w:rPr>
              <w:rStyle w:val="Tekstvantijdelijkeaanduiding"/>
              <w:sz w:val="20"/>
              <w:szCs w:val="20"/>
            </w:rPr>
            <w:t xml:space="preserve"> in te vo</w:t>
          </w:r>
          <w:r>
            <w:rPr>
              <w:rStyle w:val="Tekstvantijdelijkeaanduiding"/>
              <w:sz w:val="20"/>
              <w:szCs w:val="20"/>
            </w:rPr>
            <w:t>egen</w:t>
          </w:r>
        </w:p>
      </w:docPartBody>
    </w:docPart>
    <w:docPart>
      <w:docPartPr>
        <w:name w:val="40966D89A1B04CDBA76684A00A9F70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4EDDBD-18A9-4D68-825C-9858188B752B}"/>
      </w:docPartPr>
      <w:docPartBody>
        <w:p w:rsidR="006910E6" w:rsidRDefault="006910E6" w:rsidP="006910E6">
          <w:pPr>
            <w:pStyle w:val="40966D89A1B04CDBA76684A00A9F70F42"/>
          </w:pPr>
          <w:r>
            <w:rPr>
              <w:rStyle w:val="Tekstvantijdelijkeaanduiding"/>
              <w:sz w:val="20"/>
              <w:szCs w:val="20"/>
            </w:rPr>
            <w:t>Klik om</w:t>
          </w:r>
          <w:r w:rsidRPr="00101D13">
            <w:rPr>
              <w:rStyle w:val="Tekstvantijdelijkeaanduiding"/>
              <w:sz w:val="20"/>
              <w:szCs w:val="20"/>
            </w:rPr>
            <w:t xml:space="preserve"> in te vo</w:t>
          </w:r>
          <w:r>
            <w:rPr>
              <w:rStyle w:val="Tekstvantijdelijkeaanduiding"/>
              <w:sz w:val="20"/>
              <w:szCs w:val="20"/>
            </w:rPr>
            <w:t>egen</w:t>
          </w:r>
        </w:p>
      </w:docPartBody>
    </w:docPart>
    <w:docPart>
      <w:docPartPr>
        <w:name w:val="2B2D5170DE3E4ACD92134C7BF92066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30C903-8433-4B5A-8E05-0EF7514BDFF6}"/>
      </w:docPartPr>
      <w:docPartBody>
        <w:p w:rsidR="006910E6" w:rsidRDefault="006910E6" w:rsidP="006910E6">
          <w:pPr>
            <w:pStyle w:val="2B2D5170DE3E4ACD92134C7BF92066442"/>
          </w:pPr>
          <w:r w:rsidRPr="00101D13">
            <w:rPr>
              <w:rStyle w:val="Tekstvantijdelijkeaanduiding"/>
              <w:sz w:val="20"/>
              <w:szCs w:val="20"/>
            </w:rPr>
            <w:t>Klik of tik om in te vo</w:t>
          </w:r>
          <w:r>
            <w:rPr>
              <w:rStyle w:val="Tekstvantijdelijkeaanduiding"/>
              <w:sz w:val="20"/>
              <w:szCs w:val="20"/>
            </w:rPr>
            <w:t>egen</w:t>
          </w:r>
        </w:p>
      </w:docPartBody>
    </w:docPart>
    <w:docPart>
      <w:docPartPr>
        <w:name w:val="9896C354A9E04CAEB152E654A5BA01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4B8C79-671C-446C-B6C8-C816F36A0129}"/>
      </w:docPartPr>
      <w:docPartBody>
        <w:p w:rsidR="006910E6" w:rsidRDefault="006910E6" w:rsidP="006910E6">
          <w:pPr>
            <w:pStyle w:val="9896C354A9E04CAEB152E654A5BA013A2"/>
          </w:pPr>
          <w:r>
            <w:rPr>
              <w:rStyle w:val="Tekstvantijdelijkeaanduiding"/>
              <w:sz w:val="20"/>
              <w:szCs w:val="20"/>
            </w:rPr>
            <w:t>Klik om</w:t>
          </w:r>
          <w:r w:rsidRPr="00101D13">
            <w:rPr>
              <w:rStyle w:val="Tekstvantijdelijkeaanduiding"/>
              <w:sz w:val="20"/>
              <w:szCs w:val="20"/>
            </w:rPr>
            <w:t xml:space="preserve"> in te vo</w:t>
          </w:r>
          <w:r>
            <w:rPr>
              <w:rStyle w:val="Tekstvantijdelijkeaanduiding"/>
              <w:sz w:val="20"/>
              <w:szCs w:val="20"/>
            </w:rPr>
            <w:t>egen</w:t>
          </w:r>
        </w:p>
      </w:docPartBody>
    </w:docPart>
    <w:docPart>
      <w:docPartPr>
        <w:name w:val="73AB123999174BB1ACC301037AC56B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4ECB7D-4E01-4433-9BA8-7837BB5BE112}"/>
      </w:docPartPr>
      <w:docPartBody>
        <w:p w:rsidR="006910E6" w:rsidRDefault="006910E6" w:rsidP="006910E6">
          <w:pPr>
            <w:pStyle w:val="73AB123999174BB1ACC301037AC56B272"/>
          </w:pPr>
          <w:r w:rsidRPr="006F41B4">
            <w:rPr>
              <w:rStyle w:val="Tekstvantijdelijkeaanduiding"/>
            </w:rPr>
            <w:t xml:space="preserve">Klik of tik </w:t>
          </w:r>
          <w:r>
            <w:rPr>
              <w:rStyle w:val="Tekstvantijdelijkeaanduiding"/>
            </w:rPr>
            <w:t xml:space="preserve">hier </w:t>
          </w:r>
          <w:r w:rsidRPr="006F41B4">
            <w:rPr>
              <w:rStyle w:val="Tekstvantijdelijkeaanduiding"/>
            </w:rPr>
            <w:t>om tekst in te voeren.</w:t>
          </w:r>
        </w:p>
      </w:docPartBody>
    </w:docPart>
    <w:docPart>
      <w:docPartPr>
        <w:name w:val="7C47897818CB4B04B61AE1E12D9B91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5FEEE0-FA5A-471A-AF30-7F951D6B1F34}"/>
      </w:docPartPr>
      <w:docPartBody>
        <w:p w:rsidR="006910E6" w:rsidRDefault="006910E6" w:rsidP="006910E6">
          <w:pPr>
            <w:pStyle w:val="7C47897818CB4B04B61AE1E12D9B91F82"/>
          </w:pPr>
          <w:r w:rsidRPr="00A877D2">
            <w:rPr>
              <w:rStyle w:val="Tekstvantijdelijkeaanduiding"/>
              <w:szCs w:val="20"/>
            </w:rPr>
            <w:t>Klik om in te voeren</w:t>
          </w:r>
          <w:r w:rsidRPr="006F41B4">
            <w:rPr>
              <w:rStyle w:val="Tekstvantijdelijkeaanduiding"/>
            </w:rPr>
            <w:t>.</w:t>
          </w:r>
        </w:p>
      </w:docPartBody>
    </w:docPart>
    <w:docPart>
      <w:docPartPr>
        <w:name w:val="0367770B020F4C38B8E78436BA6D2E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E37AC5-4F65-4D40-998D-4F534D6EA63A}"/>
      </w:docPartPr>
      <w:docPartBody>
        <w:p w:rsidR="006910E6" w:rsidRDefault="006910E6" w:rsidP="006910E6">
          <w:pPr>
            <w:pStyle w:val="0367770B020F4C38B8E78436BA6D2EF82"/>
          </w:pPr>
          <w:r w:rsidRPr="006F41B4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rik">
    <w:panose1 w:val="02000503000000020004"/>
    <w:charset w:val="00"/>
    <w:family w:val="modern"/>
    <w:notTrueType/>
    <w:pitch w:val="variable"/>
    <w:sig w:usb0="80000027" w:usb1="40000000" w:usb2="00000000" w:usb3="00000000" w:csb0="00000093" w:csb1="00000000"/>
  </w:font>
  <w:font w:name="Rubrik Bold">
    <w:panose1 w:val="02000503000000020004"/>
    <w:charset w:val="00"/>
    <w:family w:val="modern"/>
    <w:notTrueType/>
    <w:pitch w:val="variable"/>
    <w:sig w:usb0="80000027" w:usb1="4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72"/>
    <w:rsid w:val="006910E6"/>
    <w:rsid w:val="00725672"/>
    <w:rsid w:val="00BA6F53"/>
    <w:rsid w:val="00F5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910E6"/>
    <w:rPr>
      <w:color w:val="808080"/>
    </w:rPr>
  </w:style>
  <w:style w:type="paragraph" w:customStyle="1" w:styleId="B19EA0D8C2D84ED7A8300C63EABDFCB1">
    <w:name w:val="B19EA0D8C2D84ED7A8300C63EABDFCB1"/>
  </w:style>
  <w:style w:type="paragraph" w:customStyle="1" w:styleId="CC213D4148A94D02AE2FBCC9CF4D2819">
    <w:name w:val="CC213D4148A94D02AE2FBCC9CF4D2819"/>
  </w:style>
  <w:style w:type="paragraph" w:customStyle="1" w:styleId="A1D2B6ECD7AF4A18B30588F262CDE2EB">
    <w:name w:val="A1D2B6ECD7AF4A18B30588F262CDE2EB"/>
  </w:style>
  <w:style w:type="paragraph" w:customStyle="1" w:styleId="8C8D90F239464F90B3BC507015975206">
    <w:name w:val="8C8D90F239464F90B3BC507015975206"/>
  </w:style>
  <w:style w:type="paragraph" w:customStyle="1" w:styleId="6A3F90BDD4A74D88AE7BDF9A76D73966">
    <w:name w:val="6A3F90BDD4A74D88AE7BDF9A76D73966"/>
  </w:style>
  <w:style w:type="paragraph" w:customStyle="1" w:styleId="E0A4B186F074448EA9BA435888C4FEF5">
    <w:name w:val="E0A4B186F074448EA9BA435888C4FEF5"/>
  </w:style>
  <w:style w:type="paragraph" w:customStyle="1" w:styleId="F95D0BF1851A42E99B3EFEA4B386FB78">
    <w:name w:val="F95D0BF1851A42E99B3EFEA4B386FB78"/>
  </w:style>
  <w:style w:type="paragraph" w:customStyle="1" w:styleId="359A58E8E68B4B5BBB3E68FF5323FDF4">
    <w:name w:val="359A58E8E68B4B5BBB3E68FF5323FDF4"/>
  </w:style>
  <w:style w:type="paragraph" w:customStyle="1" w:styleId="9C50670AD81A458C9C15D5B9A17B53BB">
    <w:name w:val="9C50670AD81A458C9C15D5B9A17B53BB"/>
  </w:style>
  <w:style w:type="paragraph" w:customStyle="1" w:styleId="75F8C9B9DA5C427A87151757ED48CB59">
    <w:name w:val="75F8C9B9DA5C427A87151757ED48CB59"/>
  </w:style>
  <w:style w:type="paragraph" w:customStyle="1" w:styleId="C1B5094E45B34B64B024B64600C43101">
    <w:name w:val="C1B5094E45B34B64B024B64600C43101"/>
  </w:style>
  <w:style w:type="paragraph" w:customStyle="1" w:styleId="4E00D6505981437498B8EC5A4E7BF313">
    <w:name w:val="4E00D6505981437498B8EC5A4E7BF313"/>
  </w:style>
  <w:style w:type="paragraph" w:customStyle="1" w:styleId="FA549AC00B8B41BC9294E7F449E20101">
    <w:name w:val="FA549AC00B8B41BC9294E7F449E20101"/>
  </w:style>
  <w:style w:type="paragraph" w:customStyle="1" w:styleId="E81DEDA729F84F6E96720F55BCA5424B">
    <w:name w:val="E81DEDA729F84F6E96720F55BCA5424B"/>
  </w:style>
  <w:style w:type="paragraph" w:customStyle="1" w:styleId="973729B27EEC44A793C665C30A31E78E">
    <w:name w:val="973729B27EEC44A793C665C30A31E78E"/>
  </w:style>
  <w:style w:type="paragraph" w:customStyle="1" w:styleId="8D23D6451D9A4312961EAA7CD91D3C28">
    <w:name w:val="8D23D6451D9A4312961EAA7CD91D3C28"/>
  </w:style>
  <w:style w:type="paragraph" w:customStyle="1" w:styleId="701247E4029D478AA0E2A9DD0D30834F">
    <w:name w:val="701247E4029D478AA0E2A9DD0D30834F"/>
  </w:style>
  <w:style w:type="paragraph" w:customStyle="1" w:styleId="88ACFE71A89A42FDB6854F7265492ED6">
    <w:name w:val="88ACFE71A89A42FDB6854F7265492ED6"/>
  </w:style>
  <w:style w:type="paragraph" w:customStyle="1" w:styleId="A84FE8652D0F4E9FBC238F78DFB809A4">
    <w:name w:val="A84FE8652D0F4E9FBC238F78DFB809A4"/>
  </w:style>
  <w:style w:type="paragraph" w:customStyle="1" w:styleId="39BC49BEC897446B9EAAB54D41EFC34F">
    <w:name w:val="39BC49BEC897446B9EAAB54D41EFC34F"/>
  </w:style>
  <w:style w:type="paragraph" w:customStyle="1" w:styleId="6BC26473F88A446295F7393E1CE9E984">
    <w:name w:val="6BC26473F88A446295F7393E1CE9E984"/>
  </w:style>
  <w:style w:type="paragraph" w:customStyle="1" w:styleId="0DB0DBA51B904307ACC52FED540FA6CF">
    <w:name w:val="0DB0DBA51B904307ACC52FED540FA6CF"/>
  </w:style>
  <w:style w:type="paragraph" w:customStyle="1" w:styleId="3C67C578857040A988FEE1DD93A14436">
    <w:name w:val="3C67C578857040A988FEE1DD93A14436"/>
  </w:style>
  <w:style w:type="paragraph" w:customStyle="1" w:styleId="05AC60F0FD6849E59A8D9743CF113D61">
    <w:name w:val="05AC60F0FD6849E59A8D9743CF113D61"/>
  </w:style>
  <w:style w:type="paragraph" w:customStyle="1" w:styleId="6931569A2ABF4CE29B3888BBC2E047E4">
    <w:name w:val="6931569A2ABF4CE29B3888BBC2E047E4"/>
  </w:style>
  <w:style w:type="paragraph" w:customStyle="1" w:styleId="ED0F2CE293934589A69F9AFD409A73EF">
    <w:name w:val="ED0F2CE293934589A69F9AFD409A73EF"/>
  </w:style>
  <w:style w:type="paragraph" w:customStyle="1" w:styleId="40966D89A1B04CDBA76684A00A9F70F4">
    <w:name w:val="40966D89A1B04CDBA76684A00A9F70F4"/>
  </w:style>
  <w:style w:type="paragraph" w:customStyle="1" w:styleId="2B2D5170DE3E4ACD92134C7BF9206644">
    <w:name w:val="2B2D5170DE3E4ACD92134C7BF9206644"/>
  </w:style>
  <w:style w:type="paragraph" w:customStyle="1" w:styleId="9896C354A9E04CAEB152E654A5BA013A">
    <w:name w:val="9896C354A9E04CAEB152E654A5BA013A"/>
  </w:style>
  <w:style w:type="paragraph" w:customStyle="1" w:styleId="73AB123999174BB1ACC301037AC56B27">
    <w:name w:val="73AB123999174BB1ACC301037AC56B27"/>
  </w:style>
  <w:style w:type="paragraph" w:customStyle="1" w:styleId="7C47897818CB4B04B61AE1E12D9B91F8">
    <w:name w:val="7C47897818CB4B04B61AE1E12D9B91F8"/>
  </w:style>
  <w:style w:type="paragraph" w:customStyle="1" w:styleId="0367770B020F4C38B8E78436BA6D2EF8">
    <w:name w:val="0367770B020F4C38B8E78436BA6D2EF8"/>
  </w:style>
  <w:style w:type="paragraph" w:customStyle="1" w:styleId="CC213D4148A94D02AE2FBCC9CF4D28191">
    <w:name w:val="CC213D4148A94D02AE2FBCC9CF4D28191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A1D2B6ECD7AF4A18B30588F262CDE2EB1">
    <w:name w:val="A1D2B6ECD7AF4A18B30588F262CDE2EB1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6A3F90BDD4A74D88AE7BDF9A76D739661">
    <w:name w:val="6A3F90BDD4A74D88AE7BDF9A76D739661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E0A4B186F074448EA9BA435888C4FEF51">
    <w:name w:val="E0A4B186F074448EA9BA435888C4FEF51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F95D0BF1851A42E99B3EFEA4B386FB781">
    <w:name w:val="F95D0BF1851A42E99B3EFEA4B386FB781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359A58E8E68B4B5BBB3E68FF5323FDF41">
    <w:name w:val="359A58E8E68B4B5BBB3E68FF5323FDF41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9C50670AD81A458C9C15D5B9A17B53BB1">
    <w:name w:val="9C50670AD81A458C9C15D5B9A17B53BB1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75F8C9B9DA5C427A87151757ED48CB591">
    <w:name w:val="75F8C9B9DA5C427A87151757ED48CB591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C1B5094E45B34B64B024B64600C431011">
    <w:name w:val="C1B5094E45B34B64B024B64600C431011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4E00D6505981437498B8EC5A4E7BF3131">
    <w:name w:val="4E00D6505981437498B8EC5A4E7BF3131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FA549AC00B8B41BC9294E7F449E201011">
    <w:name w:val="FA549AC00B8B41BC9294E7F449E201011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E81DEDA729F84F6E96720F55BCA5424B1">
    <w:name w:val="E81DEDA729F84F6E96720F55BCA5424B1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6BC26473F88A446295F7393E1CE9E9841">
    <w:name w:val="6BC26473F88A446295F7393E1CE9E9841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0DB0DBA51B904307ACC52FED540FA6CF1">
    <w:name w:val="0DB0DBA51B904307ACC52FED540FA6CF1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3C67C578857040A988FEE1DD93A144361">
    <w:name w:val="3C67C578857040A988FEE1DD93A144361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05AC60F0FD6849E59A8D9743CF113D611">
    <w:name w:val="05AC60F0FD6849E59A8D9743CF113D611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6931569A2ABF4CE29B3888BBC2E047E41">
    <w:name w:val="6931569A2ABF4CE29B3888BBC2E047E41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40966D89A1B04CDBA76684A00A9F70F41">
    <w:name w:val="40966D89A1B04CDBA76684A00A9F70F41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2B2D5170DE3E4ACD92134C7BF92066441">
    <w:name w:val="2B2D5170DE3E4ACD92134C7BF92066441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9896C354A9E04CAEB152E654A5BA013A1">
    <w:name w:val="9896C354A9E04CAEB152E654A5BA013A1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73AB123999174BB1ACC301037AC56B271">
    <w:name w:val="73AB123999174BB1ACC301037AC56B271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7C47897818CB4B04B61AE1E12D9B91F81">
    <w:name w:val="7C47897818CB4B04B61AE1E12D9B91F81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0367770B020F4C38B8E78436BA6D2EF81">
    <w:name w:val="0367770B020F4C38B8E78436BA6D2EF81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CC213D4148A94D02AE2FBCC9CF4D28192">
    <w:name w:val="CC213D4148A94D02AE2FBCC9CF4D28192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A1D2B6ECD7AF4A18B30588F262CDE2EB2">
    <w:name w:val="A1D2B6ECD7AF4A18B30588F262CDE2EB2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6A3F90BDD4A74D88AE7BDF9A76D739662">
    <w:name w:val="6A3F90BDD4A74D88AE7BDF9A76D739662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E0A4B186F074448EA9BA435888C4FEF52">
    <w:name w:val="E0A4B186F074448EA9BA435888C4FEF52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F95D0BF1851A42E99B3EFEA4B386FB782">
    <w:name w:val="F95D0BF1851A42E99B3EFEA4B386FB782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359A58E8E68B4B5BBB3E68FF5323FDF42">
    <w:name w:val="359A58E8E68B4B5BBB3E68FF5323FDF42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9C50670AD81A458C9C15D5B9A17B53BB2">
    <w:name w:val="9C50670AD81A458C9C15D5B9A17B53BB2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75F8C9B9DA5C427A87151757ED48CB592">
    <w:name w:val="75F8C9B9DA5C427A87151757ED48CB592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C1B5094E45B34B64B024B64600C431012">
    <w:name w:val="C1B5094E45B34B64B024B64600C431012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4E00D6505981437498B8EC5A4E7BF3132">
    <w:name w:val="4E00D6505981437498B8EC5A4E7BF3132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FA549AC00B8B41BC9294E7F449E201012">
    <w:name w:val="FA549AC00B8B41BC9294E7F449E201012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E81DEDA729F84F6E96720F55BCA5424B2">
    <w:name w:val="E81DEDA729F84F6E96720F55BCA5424B2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6BC26473F88A446295F7393E1CE9E9842">
    <w:name w:val="6BC26473F88A446295F7393E1CE9E9842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0DB0DBA51B904307ACC52FED540FA6CF2">
    <w:name w:val="0DB0DBA51B904307ACC52FED540FA6CF2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3C67C578857040A988FEE1DD93A144362">
    <w:name w:val="3C67C578857040A988FEE1DD93A144362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05AC60F0FD6849E59A8D9743CF113D612">
    <w:name w:val="05AC60F0FD6849E59A8D9743CF113D612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6931569A2ABF4CE29B3888BBC2E047E42">
    <w:name w:val="6931569A2ABF4CE29B3888BBC2E047E42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40966D89A1B04CDBA76684A00A9F70F42">
    <w:name w:val="40966D89A1B04CDBA76684A00A9F70F42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2B2D5170DE3E4ACD92134C7BF92066442">
    <w:name w:val="2B2D5170DE3E4ACD92134C7BF92066442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9896C354A9E04CAEB152E654A5BA013A2">
    <w:name w:val="9896C354A9E04CAEB152E654A5BA013A2"/>
    <w:rsid w:val="006910E6"/>
    <w:pPr>
      <w:keepNext/>
      <w:keepLines/>
      <w:spacing w:before="40" w:after="0" w:line="240" w:lineRule="auto"/>
      <w:jc w:val="both"/>
      <w:outlineLvl w:val="2"/>
    </w:pPr>
    <w:rPr>
      <w:rFonts w:ascii="Rubrik" w:eastAsiaTheme="majorEastAsia" w:hAnsi="Rubrik" w:cstheme="majorBidi"/>
      <w:color w:val="434342"/>
      <w:sz w:val="24"/>
      <w:szCs w:val="24"/>
      <w:lang w:eastAsia="en-US"/>
    </w:rPr>
  </w:style>
  <w:style w:type="paragraph" w:customStyle="1" w:styleId="73AB123999174BB1ACC301037AC56B272">
    <w:name w:val="73AB123999174BB1ACC301037AC56B272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7C47897818CB4B04B61AE1E12D9B91F82">
    <w:name w:val="7C47897818CB4B04B61AE1E12D9B91F82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  <w:style w:type="paragraph" w:customStyle="1" w:styleId="0367770B020F4C38B8E78436BA6D2EF82">
    <w:name w:val="0367770B020F4C38B8E78436BA6D2EF82"/>
    <w:rsid w:val="006910E6"/>
    <w:pPr>
      <w:spacing w:after="120" w:line="240" w:lineRule="auto"/>
      <w:jc w:val="both"/>
    </w:pPr>
    <w:rPr>
      <w:rFonts w:ascii="Rubrik" w:eastAsiaTheme="minorHAnsi" w:hAnsi="Rubrik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VBL Scheidsrechtersverslag.dotx</Template>
  <TotalTime>9</TotalTime>
  <Pages>2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Verdickt</dc:creator>
  <cp:keywords/>
  <dc:description/>
  <cp:lastModifiedBy>Jo Verdickt</cp:lastModifiedBy>
  <cp:revision>3</cp:revision>
  <dcterms:created xsi:type="dcterms:W3CDTF">2018-01-17T16:26:00Z</dcterms:created>
  <dcterms:modified xsi:type="dcterms:W3CDTF">2026-05-24T07:46:00Z</dcterms:modified>
</cp:coreProperties>
</file>